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DC566" w14:textId="270B19C0" w:rsidR="001B589F" w:rsidRPr="005E2C8C" w:rsidRDefault="00340613" w:rsidP="001D3D14">
      <w:pPr>
        <w:spacing w:after="200"/>
        <w:rPr>
          <w:szCs w:val="24"/>
        </w:rPr>
      </w:pPr>
      <w:r w:rsidRPr="005E2C8C">
        <w:rPr>
          <w:szCs w:val="24"/>
        </w:rPr>
        <w:t xml:space="preserve">Article 28: all children </w:t>
      </w:r>
      <w:r w:rsidR="00572165" w:rsidRPr="005E2C8C">
        <w:rPr>
          <w:szCs w:val="24"/>
        </w:rPr>
        <w:t>have a right to a good quality education</w:t>
      </w:r>
    </w:p>
    <w:p w14:paraId="67AAAA27" w14:textId="68927B49" w:rsidR="00FF6BB4" w:rsidRPr="005E2C8C" w:rsidRDefault="00FF6BB4" w:rsidP="001D3D14">
      <w:pPr>
        <w:spacing w:after="200"/>
        <w:rPr>
          <w:szCs w:val="24"/>
        </w:rPr>
      </w:pPr>
      <w:r w:rsidRPr="005E2C8C">
        <w:rPr>
          <w:szCs w:val="24"/>
        </w:rPr>
        <w:t>Dear</w:t>
      </w:r>
      <w:r w:rsidR="0062083B" w:rsidRPr="005E2C8C">
        <w:rPr>
          <w:szCs w:val="24"/>
        </w:rPr>
        <w:t xml:space="preserve"> </w:t>
      </w:r>
      <w:r w:rsidR="007D12D8" w:rsidRPr="005E2C8C">
        <w:rPr>
          <w:szCs w:val="24"/>
        </w:rPr>
        <w:t>Parent/Carer</w:t>
      </w:r>
      <w:r w:rsidR="00357BC4" w:rsidRPr="005E2C8C">
        <w:rPr>
          <w:szCs w:val="24"/>
        </w:rPr>
        <w:t>,</w:t>
      </w:r>
      <w:r w:rsidRPr="005E2C8C">
        <w:rPr>
          <w:szCs w:val="24"/>
        </w:rPr>
        <w:t xml:space="preserve"> </w:t>
      </w:r>
    </w:p>
    <w:p w14:paraId="3621E1E1" w14:textId="733A3376" w:rsidR="003D2BE7" w:rsidRPr="005E2C8C" w:rsidRDefault="00B34E64" w:rsidP="001D3D14">
      <w:pPr>
        <w:spacing w:after="200"/>
        <w:rPr>
          <w:szCs w:val="24"/>
        </w:rPr>
      </w:pPr>
      <w:r>
        <w:rPr>
          <w:szCs w:val="24"/>
        </w:rPr>
        <w:t>P</w:t>
      </w:r>
      <w:r w:rsidR="00340613" w:rsidRPr="005E2C8C">
        <w:rPr>
          <w:szCs w:val="24"/>
        </w:rPr>
        <w:t xml:space="preserve">lease read the following information regarding attendance: </w:t>
      </w:r>
    </w:p>
    <w:p w14:paraId="3840F184" w14:textId="1395ECB9" w:rsidR="00B34E64" w:rsidRPr="00E70B34" w:rsidRDefault="00340613" w:rsidP="00B34E64">
      <w:pPr>
        <w:pStyle w:val="ListParagraph"/>
        <w:numPr>
          <w:ilvl w:val="0"/>
          <w:numId w:val="8"/>
        </w:numPr>
        <w:spacing w:after="200"/>
      </w:pPr>
      <w:r w:rsidRPr="00B34E64">
        <w:rPr>
          <w:rFonts w:cs="Arial"/>
        </w:rPr>
        <w:t xml:space="preserve">Blaenymaes Primary </w:t>
      </w:r>
      <w:r w:rsidR="003D2BE7" w:rsidRPr="00B34E64">
        <w:rPr>
          <w:rFonts w:cs="Arial"/>
        </w:rPr>
        <w:t xml:space="preserve">School </w:t>
      </w:r>
      <w:r w:rsidRPr="00B34E64">
        <w:rPr>
          <w:rFonts w:cs="Arial"/>
        </w:rPr>
        <w:t>currently has the lowest attendance across Swansea</w:t>
      </w:r>
    </w:p>
    <w:p w14:paraId="79A72A1A" w14:textId="77777777" w:rsidR="00E70B34" w:rsidRPr="00E70B34" w:rsidRDefault="00E70B34" w:rsidP="00E70B34">
      <w:pPr>
        <w:pStyle w:val="ListParagraph"/>
        <w:spacing w:after="200"/>
      </w:pPr>
    </w:p>
    <w:p w14:paraId="394A6D49" w14:textId="77777777" w:rsidR="00E70B34" w:rsidRDefault="00E70B34" w:rsidP="00E70B34">
      <w:pPr>
        <w:pStyle w:val="ListParagraph"/>
        <w:numPr>
          <w:ilvl w:val="0"/>
          <w:numId w:val="8"/>
        </w:numPr>
        <w:spacing w:after="200"/>
        <w:rPr>
          <w:rFonts w:cs="Arial"/>
        </w:rPr>
      </w:pPr>
      <w:r w:rsidRPr="005E2C8C">
        <w:rPr>
          <w:rFonts w:cs="Arial"/>
        </w:rPr>
        <w:t>School will always offer help and support with attendance</w:t>
      </w:r>
    </w:p>
    <w:p w14:paraId="7046E2CE" w14:textId="77777777" w:rsidR="00B34E64" w:rsidRPr="00B34E64" w:rsidRDefault="00B34E64" w:rsidP="00E70B34">
      <w:pPr>
        <w:pStyle w:val="ListParagraph"/>
        <w:spacing w:after="200"/>
      </w:pPr>
    </w:p>
    <w:p w14:paraId="6E033740" w14:textId="631247E5" w:rsidR="00E70B34" w:rsidRDefault="002C62F7" w:rsidP="00E70B34">
      <w:pPr>
        <w:pStyle w:val="ListParagraph"/>
        <w:numPr>
          <w:ilvl w:val="0"/>
          <w:numId w:val="8"/>
        </w:numPr>
        <w:spacing w:after="200"/>
        <w:rPr>
          <w:rFonts w:cs="Arial"/>
        </w:rPr>
      </w:pPr>
      <w:r w:rsidRPr="005E2C8C">
        <w:rPr>
          <w:rFonts w:cs="Arial"/>
        </w:rPr>
        <w:t xml:space="preserve">School </w:t>
      </w:r>
      <w:r w:rsidR="00B34E64">
        <w:rPr>
          <w:rFonts w:cs="Arial"/>
        </w:rPr>
        <w:t xml:space="preserve">attendance </w:t>
      </w:r>
      <w:r w:rsidRPr="005E2C8C">
        <w:rPr>
          <w:rFonts w:cs="Arial"/>
        </w:rPr>
        <w:t>is closely monitored and supported by the Local Authority</w:t>
      </w:r>
      <w:r w:rsidR="00340613" w:rsidRPr="00B34E64">
        <w:rPr>
          <w:rFonts w:cs="Arial"/>
        </w:rPr>
        <w:t xml:space="preserve"> pathway</w:t>
      </w:r>
      <w:r w:rsidR="00B34E64">
        <w:rPr>
          <w:rFonts w:cs="Arial"/>
        </w:rPr>
        <w:t xml:space="preserve"> in line with school policy</w:t>
      </w:r>
    </w:p>
    <w:p w14:paraId="3D4317F9" w14:textId="77777777" w:rsidR="00E70B34" w:rsidRPr="00E70B34" w:rsidRDefault="00E70B34" w:rsidP="00E70B34">
      <w:pPr>
        <w:pStyle w:val="ListParagraph"/>
        <w:rPr>
          <w:rFonts w:cs="Arial"/>
        </w:rPr>
      </w:pPr>
    </w:p>
    <w:p w14:paraId="4F5CFC2D" w14:textId="77777777" w:rsidR="00E70B34" w:rsidRPr="00E70B34" w:rsidRDefault="00E70B34" w:rsidP="00E70B34">
      <w:pPr>
        <w:pStyle w:val="ListParagraph"/>
        <w:spacing w:after="200"/>
        <w:rPr>
          <w:rFonts w:cs="Arial"/>
        </w:rPr>
      </w:pPr>
    </w:p>
    <w:p w14:paraId="172E020B" w14:textId="03232866" w:rsidR="005206D8" w:rsidRDefault="00B34E64" w:rsidP="005206D8">
      <w:pPr>
        <w:pStyle w:val="ListParagraph"/>
        <w:numPr>
          <w:ilvl w:val="0"/>
          <w:numId w:val="8"/>
        </w:numPr>
        <w:spacing w:after="200"/>
        <w:rPr>
          <w:rFonts w:cs="Arial"/>
        </w:rPr>
      </w:pPr>
      <w:r>
        <w:rPr>
          <w:rFonts w:cs="Arial"/>
        </w:rPr>
        <w:t>The</w:t>
      </w:r>
      <w:r w:rsidR="00340613" w:rsidRPr="005E2C8C">
        <w:rPr>
          <w:rFonts w:cs="Arial"/>
        </w:rPr>
        <w:t xml:space="preserve"> E</w:t>
      </w:r>
      <w:r w:rsidR="00587689">
        <w:rPr>
          <w:rFonts w:cs="Arial"/>
        </w:rPr>
        <w:t>ducational Welfare Service</w:t>
      </w:r>
      <w:r w:rsidR="00340613" w:rsidRPr="005E2C8C">
        <w:rPr>
          <w:rFonts w:cs="Arial"/>
        </w:rPr>
        <w:t xml:space="preserve"> </w:t>
      </w:r>
      <w:r>
        <w:rPr>
          <w:rFonts w:cs="Arial"/>
        </w:rPr>
        <w:t xml:space="preserve">helps us </w:t>
      </w:r>
      <w:r w:rsidR="00340613" w:rsidRPr="005E2C8C">
        <w:rPr>
          <w:rFonts w:cs="Arial"/>
        </w:rPr>
        <w:t xml:space="preserve">to provide support </w:t>
      </w:r>
      <w:r w:rsidR="005E2C8C" w:rsidRPr="005E2C8C">
        <w:rPr>
          <w:rFonts w:cs="Arial"/>
        </w:rPr>
        <w:t>which</w:t>
      </w:r>
      <w:r>
        <w:rPr>
          <w:rFonts w:cs="Arial"/>
        </w:rPr>
        <w:t xml:space="preserve"> is</w:t>
      </w:r>
      <w:r w:rsidR="002C62F7" w:rsidRPr="005E2C8C">
        <w:rPr>
          <w:rFonts w:cs="Arial"/>
        </w:rPr>
        <w:t xml:space="preserve"> most appropriate</w:t>
      </w:r>
      <w:r w:rsidR="005E2C8C" w:rsidRPr="005E2C8C">
        <w:rPr>
          <w:rFonts w:cs="Arial"/>
        </w:rPr>
        <w:t xml:space="preserve"> for family/child circumstances</w:t>
      </w:r>
    </w:p>
    <w:p w14:paraId="76D18CC5" w14:textId="77777777" w:rsidR="005206D8" w:rsidRPr="00E70B34" w:rsidRDefault="005206D8" w:rsidP="005206D8">
      <w:pPr>
        <w:spacing w:after="200"/>
        <w:rPr>
          <w:rFonts w:cs="Arial"/>
          <w:sz w:val="20"/>
        </w:rPr>
      </w:pPr>
    </w:p>
    <w:p w14:paraId="57C55813" w14:textId="7827D461" w:rsidR="002C62F7" w:rsidRDefault="003D2BE7" w:rsidP="002C62F7">
      <w:pPr>
        <w:pStyle w:val="ListParagraph"/>
        <w:numPr>
          <w:ilvl w:val="0"/>
          <w:numId w:val="8"/>
        </w:numPr>
        <w:spacing w:after="200"/>
        <w:rPr>
          <w:rFonts w:cs="Arial"/>
        </w:rPr>
      </w:pPr>
      <w:r w:rsidRPr="005E2C8C">
        <w:rPr>
          <w:rFonts w:cs="Arial"/>
        </w:rPr>
        <w:t xml:space="preserve">Following </w:t>
      </w:r>
      <w:r w:rsidR="005E2C8C" w:rsidRPr="005E2C8C">
        <w:rPr>
          <w:rFonts w:cs="Arial"/>
        </w:rPr>
        <w:t xml:space="preserve">ongoing </w:t>
      </w:r>
      <w:r w:rsidRPr="005E2C8C">
        <w:rPr>
          <w:rFonts w:cs="Arial"/>
        </w:rPr>
        <w:t xml:space="preserve">support, if no improvement is seen, then parents/carers could face penalty notices and </w:t>
      </w:r>
      <w:r w:rsidR="002C62F7" w:rsidRPr="005E2C8C">
        <w:rPr>
          <w:rFonts w:cs="Arial"/>
        </w:rPr>
        <w:t>court action</w:t>
      </w:r>
    </w:p>
    <w:p w14:paraId="2B0B88CC" w14:textId="77777777" w:rsidR="00B34E64" w:rsidRPr="005E2C8C" w:rsidRDefault="00B34E64" w:rsidP="00B34E64">
      <w:pPr>
        <w:pStyle w:val="ListParagraph"/>
        <w:spacing w:after="200"/>
        <w:rPr>
          <w:rFonts w:cs="Arial"/>
        </w:rPr>
      </w:pPr>
    </w:p>
    <w:p w14:paraId="53025DE6" w14:textId="67DF1591" w:rsidR="002C62F7" w:rsidRDefault="002C62F7" w:rsidP="002C62F7">
      <w:pPr>
        <w:pStyle w:val="ListParagraph"/>
        <w:numPr>
          <w:ilvl w:val="0"/>
          <w:numId w:val="8"/>
        </w:numPr>
        <w:spacing w:after="200"/>
        <w:rPr>
          <w:rFonts w:cs="Arial"/>
        </w:rPr>
      </w:pPr>
      <w:r w:rsidRPr="005E2C8C">
        <w:rPr>
          <w:rFonts w:cs="Arial"/>
        </w:rPr>
        <w:t xml:space="preserve">As a Governing Body, we agree that penalty notices and court action would be a last resort but that following the attendance pathway is essential </w:t>
      </w:r>
      <w:r w:rsidR="00B34E64">
        <w:rPr>
          <w:rFonts w:cs="Arial"/>
        </w:rPr>
        <w:t>to see</w:t>
      </w:r>
      <w:r w:rsidRPr="005E2C8C">
        <w:rPr>
          <w:rFonts w:cs="Arial"/>
        </w:rPr>
        <w:t xml:space="preserve"> an improvement in attendance</w:t>
      </w:r>
    </w:p>
    <w:p w14:paraId="5AE30DB6" w14:textId="77777777" w:rsidR="00B34E64" w:rsidRPr="00B34E64" w:rsidRDefault="00B34E64" w:rsidP="00B34E64">
      <w:pPr>
        <w:spacing w:after="200"/>
        <w:rPr>
          <w:rFonts w:cs="Arial"/>
        </w:rPr>
      </w:pPr>
    </w:p>
    <w:p w14:paraId="18998B92" w14:textId="3F4C0B9C" w:rsidR="00FF6BB4" w:rsidRPr="005E2C8C" w:rsidRDefault="007B1F04" w:rsidP="007B1F04">
      <w:pPr>
        <w:spacing w:after="200"/>
        <w:rPr>
          <w:rFonts w:cs="Arial"/>
          <w:szCs w:val="24"/>
        </w:rPr>
      </w:pPr>
      <w:r w:rsidRPr="005E2C8C">
        <w:rPr>
          <w:rFonts w:cs="Arial"/>
          <w:szCs w:val="24"/>
        </w:rPr>
        <w:t xml:space="preserve">We hope that this information is clear in giving the message that overall attendance has to improve </w:t>
      </w:r>
      <w:r w:rsidR="00B34E64">
        <w:rPr>
          <w:rFonts w:cs="Arial"/>
          <w:szCs w:val="24"/>
        </w:rPr>
        <w:t>but that school is here to support</w:t>
      </w:r>
      <w:r w:rsidR="00CA2CF0">
        <w:rPr>
          <w:rFonts w:cs="Arial"/>
          <w:szCs w:val="24"/>
        </w:rPr>
        <w:t>.</w:t>
      </w:r>
    </w:p>
    <w:p w14:paraId="558C2D5D" w14:textId="1D7411D5" w:rsidR="00EB3F3D" w:rsidRPr="005E2C8C" w:rsidRDefault="00AE5485" w:rsidP="00115430">
      <w:pPr>
        <w:rPr>
          <w:szCs w:val="24"/>
        </w:rPr>
      </w:pPr>
      <w:r w:rsidRPr="005E2C8C">
        <w:rPr>
          <w:szCs w:val="24"/>
        </w:rPr>
        <w:t>Yours sincerely,</w:t>
      </w:r>
    </w:p>
    <w:p w14:paraId="08DCD4DA" w14:textId="1ADE52B7" w:rsidR="00340613" w:rsidRPr="005E2C8C" w:rsidRDefault="00340613" w:rsidP="00115430">
      <w:pPr>
        <w:rPr>
          <w:szCs w:val="24"/>
        </w:rPr>
      </w:pPr>
    </w:p>
    <w:p w14:paraId="519BE132" w14:textId="77777777" w:rsidR="00340613" w:rsidRPr="005E2C8C" w:rsidRDefault="00340613" w:rsidP="00115430">
      <w:pPr>
        <w:rPr>
          <w:szCs w:val="24"/>
        </w:rPr>
      </w:pPr>
      <w:r w:rsidRPr="005E2C8C">
        <w:rPr>
          <w:szCs w:val="24"/>
        </w:rPr>
        <w:t xml:space="preserve">Professor A. Charles Chair of Governors </w:t>
      </w:r>
    </w:p>
    <w:p w14:paraId="5E17EDB3" w14:textId="641B1993" w:rsidR="00340613" w:rsidRPr="005E2C8C" w:rsidRDefault="00340613" w:rsidP="00115430">
      <w:pPr>
        <w:rPr>
          <w:szCs w:val="24"/>
        </w:rPr>
      </w:pPr>
      <w:r w:rsidRPr="005E2C8C">
        <w:rPr>
          <w:szCs w:val="24"/>
        </w:rPr>
        <w:t xml:space="preserve">The Governing Body </w:t>
      </w:r>
    </w:p>
    <w:p w14:paraId="54D25782" w14:textId="2A0C4961" w:rsidR="00FF6BB4" w:rsidRPr="005E2C8C" w:rsidRDefault="003625BC" w:rsidP="00115430">
      <w:pPr>
        <w:rPr>
          <w:szCs w:val="24"/>
        </w:rPr>
      </w:pPr>
      <w:r w:rsidRPr="005E2C8C">
        <w:rPr>
          <w:szCs w:val="24"/>
        </w:rPr>
        <w:t>Mr</w:t>
      </w:r>
      <w:r w:rsidR="00AE5485" w:rsidRPr="005E2C8C">
        <w:rPr>
          <w:szCs w:val="24"/>
        </w:rPr>
        <w:t>s</w:t>
      </w:r>
      <w:r w:rsidRPr="005E2C8C">
        <w:rPr>
          <w:szCs w:val="24"/>
        </w:rPr>
        <w:t xml:space="preserve"> </w:t>
      </w:r>
      <w:r w:rsidR="001B589F" w:rsidRPr="005E2C8C">
        <w:rPr>
          <w:szCs w:val="24"/>
        </w:rPr>
        <w:t xml:space="preserve">K </w:t>
      </w:r>
      <w:proofErr w:type="gramStart"/>
      <w:r w:rsidR="001B589F" w:rsidRPr="005E2C8C">
        <w:rPr>
          <w:szCs w:val="24"/>
        </w:rPr>
        <w:t>Lecrass</w:t>
      </w:r>
      <w:r w:rsidR="00340613" w:rsidRPr="005E2C8C">
        <w:rPr>
          <w:szCs w:val="24"/>
        </w:rPr>
        <w:t xml:space="preserve">  </w:t>
      </w:r>
      <w:r w:rsidRPr="005E2C8C">
        <w:rPr>
          <w:szCs w:val="24"/>
        </w:rPr>
        <w:t>Head</w:t>
      </w:r>
      <w:proofErr w:type="gramEnd"/>
      <w:r w:rsidR="00BD4E35" w:rsidRPr="005E2C8C">
        <w:rPr>
          <w:szCs w:val="24"/>
        </w:rPr>
        <w:t xml:space="preserve"> </w:t>
      </w:r>
      <w:r w:rsidRPr="005E2C8C">
        <w:rPr>
          <w:szCs w:val="24"/>
        </w:rPr>
        <w:t>teacher</w:t>
      </w:r>
    </w:p>
    <w:sectPr w:rsidR="00FF6BB4" w:rsidRPr="005E2C8C" w:rsidSect="00896290">
      <w:headerReference w:type="default" r:id="rId11"/>
      <w:footerReference w:type="default" r:id="rId12"/>
      <w:pgSz w:w="11906" w:h="16838"/>
      <w:pgMar w:top="568" w:right="1418" w:bottom="144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1771C" w14:textId="77777777" w:rsidR="006D1CB1" w:rsidRDefault="006D1CB1">
      <w:r>
        <w:separator/>
      </w:r>
    </w:p>
  </w:endnote>
  <w:endnote w:type="continuationSeparator" w:id="0">
    <w:p w14:paraId="30004DF4" w14:textId="77777777" w:rsidR="006D1CB1" w:rsidRDefault="006D1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6D12" w14:textId="77777777" w:rsidR="00085626" w:rsidRDefault="00455D2E" w:rsidP="003F34EA">
    <w:pPr>
      <w:pStyle w:val="Footer"/>
      <w:tabs>
        <w:tab w:val="clear" w:pos="4153"/>
        <w:tab w:val="clear" w:pos="8306"/>
        <w:tab w:val="left" w:pos="1290"/>
        <w:tab w:val="left" w:pos="3135"/>
        <w:tab w:val="left" w:pos="4080"/>
        <w:tab w:val="left" w:pos="5025"/>
        <w:tab w:val="left" w:pos="7050"/>
        <w:tab w:val="right" w:pos="9070"/>
      </w:tabs>
    </w:pPr>
    <w:r>
      <w:rPr>
        <w:noProof/>
        <w:lang w:eastAsia="en-GB"/>
      </w:rPr>
      <w:drawing>
        <wp:anchor distT="0" distB="0" distL="114300" distR="114300" simplePos="0" relativeHeight="251654656" behindDoc="0" locked="0" layoutInCell="1" allowOverlap="1" wp14:anchorId="5658D007" wp14:editId="283185AB">
          <wp:simplePos x="0" y="0"/>
          <wp:positionH relativeFrom="column">
            <wp:posOffset>4637405</wp:posOffset>
          </wp:positionH>
          <wp:positionV relativeFrom="paragraph">
            <wp:posOffset>-65405</wp:posOffset>
          </wp:positionV>
          <wp:extent cx="523875" cy="485775"/>
          <wp:effectExtent l="0" t="0" r="9525" b="952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680" behindDoc="0" locked="0" layoutInCell="1" allowOverlap="1" wp14:anchorId="0EE1C4E5" wp14:editId="064B3B85">
          <wp:simplePos x="0" y="0"/>
          <wp:positionH relativeFrom="column">
            <wp:posOffset>5214620</wp:posOffset>
          </wp:positionH>
          <wp:positionV relativeFrom="paragraph">
            <wp:posOffset>-65405</wp:posOffset>
          </wp:positionV>
          <wp:extent cx="428625" cy="466725"/>
          <wp:effectExtent l="0" t="0" r="9525" b="9525"/>
          <wp:wrapNone/>
          <wp:docPr id="9" name="Picture 9" descr="RR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RRS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 wp14:anchorId="0F3704E2" wp14:editId="4CC301FB">
          <wp:simplePos x="0" y="0"/>
          <wp:positionH relativeFrom="column">
            <wp:posOffset>5891530</wp:posOffset>
          </wp:positionH>
          <wp:positionV relativeFrom="paragraph">
            <wp:posOffset>-113030</wp:posOffset>
          </wp:positionV>
          <wp:extent cx="590550" cy="542925"/>
          <wp:effectExtent l="0" t="0" r="0" b="9525"/>
          <wp:wrapTight wrapText="bothSides">
            <wp:wrapPolygon edited="0">
              <wp:start x="0" y="0"/>
              <wp:lineTo x="0" y="21221"/>
              <wp:lineTo x="20903" y="21221"/>
              <wp:lineTo x="20903" y="0"/>
              <wp:lineTo x="0" y="0"/>
            </wp:wrapPolygon>
          </wp:wrapTight>
          <wp:docPr id="21" name="Picture 2" descr="http://click.mailings.unicef.org.uk/?qs=5ce1ce5a8bb52da7a15ec0044d826cdd6113606d9739cf368eaed11a5176f1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click.mailings.unicef.org.uk/?qs=5ce1ce5a8bb52da7a15ec0044d826cdd6113606d9739cf368eaed11a5176f14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1584" behindDoc="0" locked="0" layoutInCell="1" allowOverlap="0" wp14:anchorId="702FD6A4" wp14:editId="764A5752">
          <wp:simplePos x="0" y="0"/>
          <wp:positionH relativeFrom="column">
            <wp:posOffset>65405</wp:posOffset>
          </wp:positionH>
          <wp:positionV relativeFrom="paragraph">
            <wp:posOffset>1270</wp:posOffset>
          </wp:positionV>
          <wp:extent cx="415290" cy="451485"/>
          <wp:effectExtent l="0" t="0" r="3810" b="5715"/>
          <wp:wrapNone/>
          <wp:docPr id="3" name="Picture 3" descr="friend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riends_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5290" cy="451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848" behindDoc="1" locked="0" layoutInCell="1" allowOverlap="1" wp14:anchorId="1D04EDD6" wp14:editId="6124E6C2">
          <wp:simplePos x="0" y="0"/>
          <wp:positionH relativeFrom="column">
            <wp:posOffset>636905</wp:posOffset>
          </wp:positionH>
          <wp:positionV relativeFrom="paragraph">
            <wp:posOffset>1270</wp:posOffset>
          </wp:positionV>
          <wp:extent cx="426085" cy="457200"/>
          <wp:effectExtent l="0" t="0" r="0" b="0"/>
          <wp:wrapNone/>
          <wp:docPr id="20" name="Picture 20" descr="Flying Start_4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Flying Start_4c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08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5FB58D45" wp14:editId="52F98661">
          <wp:simplePos x="0" y="0"/>
          <wp:positionH relativeFrom="column">
            <wp:posOffset>3380105</wp:posOffset>
          </wp:positionH>
          <wp:positionV relativeFrom="paragraph">
            <wp:posOffset>1270</wp:posOffset>
          </wp:positionV>
          <wp:extent cx="400050" cy="514350"/>
          <wp:effectExtent l="0" t="0" r="0" b="0"/>
          <wp:wrapNone/>
          <wp:docPr id="12" name="Picture 12" descr="qm2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qm2_logo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6704" behindDoc="0" locked="0" layoutInCell="1" allowOverlap="1" wp14:anchorId="49A509CF" wp14:editId="5B762A7B">
          <wp:simplePos x="0" y="0"/>
          <wp:positionH relativeFrom="column">
            <wp:posOffset>1994535</wp:posOffset>
          </wp:positionH>
          <wp:positionV relativeFrom="paragraph">
            <wp:posOffset>6985</wp:posOffset>
          </wp:positionV>
          <wp:extent cx="471170" cy="431800"/>
          <wp:effectExtent l="0" t="0" r="5080" b="6350"/>
          <wp:wrapNone/>
          <wp:docPr id="10" name="Picture 10" descr="eco_school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eco_schools_logo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170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3632" behindDoc="0" locked="0" layoutInCell="1" allowOverlap="1" wp14:anchorId="5F489A2E" wp14:editId="7F4FCD52">
          <wp:simplePos x="0" y="0"/>
          <wp:positionH relativeFrom="column">
            <wp:posOffset>1208405</wp:posOffset>
          </wp:positionH>
          <wp:positionV relativeFrom="paragraph">
            <wp:posOffset>1270</wp:posOffset>
          </wp:positionV>
          <wp:extent cx="523875" cy="514350"/>
          <wp:effectExtent l="0" t="0" r="9525" b="0"/>
          <wp:wrapNone/>
          <wp:docPr id="6" name="Picture 6" descr="butterflie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utterflies logo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2608" behindDoc="0" locked="0" layoutInCell="1" allowOverlap="1" wp14:anchorId="3384B13C" wp14:editId="04901AC0">
          <wp:simplePos x="0" y="0"/>
          <wp:positionH relativeFrom="column">
            <wp:posOffset>3951605</wp:posOffset>
          </wp:positionH>
          <wp:positionV relativeFrom="paragraph">
            <wp:posOffset>-113030</wp:posOffset>
          </wp:positionV>
          <wp:extent cx="685800" cy="514350"/>
          <wp:effectExtent l="0" t="0" r="0" b="0"/>
          <wp:wrapNone/>
          <wp:docPr id="4" name="Picture 4" descr="healthy_school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ealthy_schools_logo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5CF6">
      <w:tab/>
    </w:r>
    <w:r w:rsidR="00405CF6">
      <w:tab/>
    </w:r>
    <w:r w:rsidR="00405CF6">
      <w:tab/>
    </w: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275EE3F6" wp14:editId="7E5C0E49">
          <wp:simplePos x="0" y="0"/>
          <wp:positionH relativeFrom="column">
            <wp:posOffset>2595880</wp:posOffset>
          </wp:positionH>
          <wp:positionV relativeFrom="paragraph">
            <wp:posOffset>6985</wp:posOffset>
          </wp:positionV>
          <wp:extent cx="552450" cy="552450"/>
          <wp:effectExtent l="0" t="0" r="0" b="0"/>
          <wp:wrapNone/>
          <wp:docPr id="11" name="Picture 11" descr="bumble bee logo (1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umble bee logo (11)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34EA">
      <w:tab/>
    </w:r>
    <w:r w:rsidR="00405CF6">
      <w:tab/>
    </w:r>
    <w:r w:rsidR="00405CF6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64FD2" w14:textId="77777777" w:rsidR="006D1CB1" w:rsidRDefault="006D1CB1">
      <w:r>
        <w:separator/>
      </w:r>
    </w:p>
  </w:footnote>
  <w:footnote w:type="continuationSeparator" w:id="0">
    <w:p w14:paraId="2ECA696A" w14:textId="77777777" w:rsidR="006D1CB1" w:rsidRDefault="006D1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4175" w14:textId="77777777" w:rsidR="000D3BCF" w:rsidRDefault="00455D2E" w:rsidP="000D3BCF">
    <w:pPr>
      <w:pStyle w:val="Header"/>
      <w:tabs>
        <w:tab w:val="clear" w:pos="4153"/>
        <w:tab w:val="clear" w:pos="8306"/>
        <w:tab w:val="center" w:pos="4535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B6B7BC3" wp14:editId="4577DA8E">
              <wp:simplePos x="0" y="0"/>
              <wp:positionH relativeFrom="column">
                <wp:posOffset>2922905</wp:posOffset>
              </wp:positionH>
              <wp:positionV relativeFrom="paragraph">
                <wp:posOffset>2540</wp:posOffset>
              </wp:positionV>
              <wp:extent cx="3200400" cy="1600200"/>
              <wp:effectExtent l="0" t="0" r="0" b="0"/>
              <wp:wrapNone/>
              <wp:docPr id="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60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9CF005" w14:textId="77777777" w:rsidR="000D3BCF" w:rsidRPr="003F7C26" w:rsidRDefault="000D3BCF" w:rsidP="000D3BCF">
                          <w:pPr>
                            <w:jc w:val="right"/>
                            <w:rPr>
                              <w:rFonts w:ascii="Lucida Calligraphy" w:hAnsi="Lucida Calligraphy"/>
                              <w:b/>
                              <w:sz w:val="28"/>
                              <w:szCs w:val="28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PlaceName">
                              <w:r w:rsidRPr="003F7C26">
                                <w:rPr>
                                  <w:rFonts w:ascii="Lucida Calligraphy" w:hAnsi="Lucida Calligraphy"/>
                                  <w:b/>
                                  <w:sz w:val="28"/>
                                  <w:szCs w:val="28"/>
                                </w:rPr>
                                <w:t>Blaenymaes</w:t>
                              </w:r>
                            </w:smartTag>
                            <w:r w:rsidRPr="003F7C26">
                              <w:rPr>
                                <w:rFonts w:ascii="Lucida Calligraphy" w:hAnsi="Lucida Calligraphy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smartTag w:uri="urn:schemas-microsoft-com:office:smarttags" w:element="PlaceType">
                              <w:r w:rsidRPr="003F7C26">
                                <w:rPr>
                                  <w:rFonts w:ascii="Lucida Calligraphy" w:hAnsi="Lucida Calligraphy"/>
                                  <w:b/>
                                  <w:sz w:val="28"/>
                                  <w:szCs w:val="28"/>
                                </w:rPr>
                                <w:t>Primary School</w:t>
                              </w:r>
                            </w:smartTag>
                          </w:smartTag>
                        </w:p>
                        <w:p w14:paraId="1BB0C011" w14:textId="77777777" w:rsidR="000D3BCF" w:rsidRPr="003F7C26" w:rsidRDefault="000D3BCF" w:rsidP="000D3BCF">
                          <w:pPr>
                            <w:jc w:val="right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smartTag w:uri="urn:schemas-microsoft-com:office:smarttags" w:element="address">
                            <w:smartTag w:uri="urn:schemas-microsoft-com:office:smarttags" w:element="Street">
                              <w:r w:rsidRPr="003F7C26">
                                <w:rPr>
                                  <w:rFonts w:ascii="Comic Sans MS" w:hAnsi="Comic Sans MS"/>
                                  <w:sz w:val="20"/>
                                </w:rPr>
                                <w:t>Broughton Avenue</w:t>
                              </w:r>
                            </w:smartTag>
                          </w:smartTag>
                        </w:p>
                        <w:p w14:paraId="66C51441" w14:textId="77777777" w:rsidR="000D3BCF" w:rsidRPr="003F7C26" w:rsidRDefault="000D3BCF" w:rsidP="000D3BCF">
                          <w:pPr>
                            <w:jc w:val="right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r w:rsidRPr="003F7C26">
                            <w:rPr>
                              <w:rFonts w:ascii="Comic Sans MS" w:hAnsi="Comic Sans MS"/>
                              <w:sz w:val="20"/>
                            </w:rPr>
                            <w:t>Blaenymaes</w:t>
                          </w:r>
                        </w:p>
                        <w:p w14:paraId="31A6F7C7" w14:textId="77777777" w:rsidR="000D3BCF" w:rsidRPr="003F7C26" w:rsidRDefault="000D3BCF" w:rsidP="000D3BCF">
                          <w:pPr>
                            <w:jc w:val="right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smartTag w:uri="urn:schemas-microsoft-com:office:smarttags" w:element="place">
                            <w:smartTag w:uri="urn:schemas-microsoft-com:office:smarttags" w:element="City">
                              <w:r w:rsidRPr="003F7C26">
                                <w:rPr>
                                  <w:rFonts w:ascii="Comic Sans MS" w:hAnsi="Comic Sans MS"/>
                                  <w:sz w:val="20"/>
                                </w:rPr>
                                <w:t>Swansea</w:t>
                              </w:r>
                            </w:smartTag>
                          </w:smartTag>
                        </w:p>
                        <w:p w14:paraId="6D7C51ED" w14:textId="77777777" w:rsidR="000D3BCF" w:rsidRPr="003F7C26" w:rsidRDefault="000D3BCF" w:rsidP="000D3BCF">
                          <w:pPr>
                            <w:jc w:val="right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r w:rsidRPr="003F7C26">
                            <w:rPr>
                              <w:rFonts w:ascii="Comic Sans MS" w:hAnsi="Comic Sans MS"/>
                              <w:sz w:val="20"/>
                            </w:rPr>
                            <w:t>SA5 5LW</w:t>
                          </w:r>
                        </w:p>
                        <w:p w14:paraId="555FD99F" w14:textId="77777777" w:rsidR="000D3BCF" w:rsidRPr="003F7C26" w:rsidRDefault="000D3BCF" w:rsidP="000D3BCF">
                          <w:pPr>
                            <w:jc w:val="right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r w:rsidRPr="003F7C26">
                            <w:rPr>
                              <w:rFonts w:ascii="Comic Sans MS" w:hAnsi="Comic Sans MS"/>
                              <w:sz w:val="20"/>
                            </w:rPr>
                            <w:t>Tel: 01792 583366</w:t>
                          </w:r>
                        </w:p>
                        <w:p w14:paraId="592C9196" w14:textId="77777777" w:rsidR="000D3BCF" w:rsidRPr="003F7C26" w:rsidRDefault="000D3BCF" w:rsidP="000D3BCF">
                          <w:pPr>
                            <w:jc w:val="right"/>
                            <w:rPr>
                              <w:rFonts w:ascii="Comic Sans MS" w:hAnsi="Comic Sans MS"/>
                              <w:sz w:val="20"/>
                            </w:rPr>
                          </w:pPr>
                          <w:r w:rsidRPr="003F7C26">
                            <w:rPr>
                              <w:rFonts w:ascii="Comic Sans MS" w:hAnsi="Comic Sans MS"/>
                              <w:sz w:val="20"/>
                            </w:rPr>
                            <w:t>Fax: 01792 585001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6B7BC3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230.15pt;margin-top:.2pt;width:252pt;height:12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" filled="f" stroked="f">
              <v:textbox>
                <w:txbxContent>
                  <w:p w14:paraId="2C9CF005" w14:textId="77777777" w:rsidR="000D3BCF" w:rsidRPr="003F7C26" w:rsidRDefault="000D3BCF" w:rsidP="000D3BCF">
                    <w:pPr>
                      <w:jc w:val="right"/>
                      <w:rPr>
                        <w:rFonts w:ascii="Lucida Calligraphy" w:hAnsi="Lucida Calligraphy"/>
                        <w:b/>
                        <w:sz w:val="28"/>
                        <w:szCs w:val="28"/>
                      </w:rPr>
                    </w:pPr>
                    <w:smartTag w:uri="urn:schemas-microsoft-com:office:smarttags" w:element="place">
                      <w:smartTag w:uri="urn:schemas-microsoft-com:office:smarttags" w:element="PlaceName">
                        <w:r w:rsidRPr="003F7C26">
                          <w:rPr>
                            <w:rFonts w:ascii="Lucida Calligraphy" w:hAnsi="Lucida Calligraphy"/>
                            <w:b/>
                            <w:sz w:val="28"/>
                            <w:szCs w:val="28"/>
                          </w:rPr>
                          <w:t>Blaenymaes</w:t>
                        </w:r>
                      </w:smartTag>
                      <w:r w:rsidRPr="003F7C26">
                        <w:rPr>
                          <w:rFonts w:ascii="Lucida Calligraphy" w:hAnsi="Lucida Calligraphy"/>
                          <w:b/>
                          <w:sz w:val="28"/>
                          <w:szCs w:val="28"/>
                        </w:rPr>
                        <w:t xml:space="preserve"> </w:t>
                      </w:r>
                      <w:smartTag w:uri="urn:schemas-microsoft-com:office:smarttags" w:element="PlaceType">
                        <w:r w:rsidRPr="003F7C26">
                          <w:rPr>
                            <w:rFonts w:ascii="Lucida Calligraphy" w:hAnsi="Lucida Calligraphy"/>
                            <w:b/>
                            <w:sz w:val="28"/>
                            <w:szCs w:val="28"/>
                          </w:rPr>
                          <w:t>Primary School</w:t>
                        </w:r>
                      </w:smartTag>
                    </w:smartTag>
                  </w:p>
                  <w:p w14:paraId="1BB0C011" w14:textId="77777777" w:rsidR="000D3BCF" w:rsidRPr="003F7C26" w:rsidRDefault="000D3BCF" w:rsidP="000D3BCF">
                    <w:pPr>
                      <w:jc w:val="right"/>
                      <w:rPr>
                        <w:rFonts w:ascii="Comic Sans MS" w:hAnsi="Comic Sans MS"/>
                        <w:sz w:val="20"/>
                      </w:rPr>
                    </w:pPr>
                    <w:smartTag w:uri="urn:schemas-microsoft-com:office:smarttags" w:element="Street">
                      <w:smartTag w:uri="urn:schemas-microsoft-com:office:smarttags" w:element="address">
                        <w:r w:rsidRPr="003F7C26">
                          <w:rPr>
                            <w:rFonts w:ascii="Comic Sans MS" w:hAnsi="Comic Sans MS"/>
                            <w:sz w:val="20"/>
                          </w:rPr>
                          <w:t>Broughton Avenue</w:t>
                        </w:r>
                      </w:smartTag>
                    </w:smartTag>
                  </w:p>
                  <w:p w14:paraId="66C51441" w14:textId="77777777" w:rsidR="000D3BCF" w:rsidRPr="003F7C26" w:rsidRDefault="000D3BCF" w:rsidP="000D3BCF">
                    <w:pPr>
                      <w:jc w:val="right"/>
                      <w:rPr>
                        <w:rFonts w:ascii="Comic Sans MS" w:hAnsi="Comic Sans MS"/>
                        <w:sz w:val="20"/>
                      </w:rPr>
                    </w:pPr>
                    <w:r w:rsidRPr="003F7C26">
                      <w:rPr>
                        <w:rFonts w:ascii="Comic Sans MS" w:hAnsi="Comic Sans MS"/>
                        <w:sz w:val="20"/>
                      </w:rPr>
                      <w:t>Blaenymaes</w:t>
                    </w:r>
                  </w:p>
                  <w:p w14:paraId="31A6F7C7" w14:textId="77777777" w:rsidR="000D3BCF" w:rsidRPr="003F7C26" w:rsidRDefault="000D3BCF" w:rsidP="000D3BCF">
                    <w:pPr>
                      <w:jc w:val="right"/>
                      <w:rPr>
                        <w:rFonts w:ascii="Comic Sans MS" w:hAnsi="Comic Sans MS"/>
                        <w:sz w:val="20"/>
                      </w:rPr>
                    </w:pPr>
                    <w:smartTag w:uri="urn:schemas-microsoft-com:office:smarttags" w:element="City">
                      <w:smartTag w:uri="urn:schemas-microsoft-com:office:smarttags" w:element="place">
                        <w:r w:rsidRPr="003F7C26">
                          <w:rPr>
                            <w:rFonts w:ascii="Comic Sans MS" w:hAnsi="Comic Sans MS"/>
                            <w:sz w:val="20"/>
                          </w:rPr>
                          <w:t>Swansea</w:t>
                        </w:r>
                      </w:smartTag>
                    </w:smartTag>
                  </w:p>
                  <w:p w14:paraId="6D7C51ED" w14:textId="77777777" w:rsidR="000D3BCF" w:rsidRPr="003F7C26" w:rsidRDefault="000D3BCF" w:rsidP="000D3BCF">
                    <w:pPr>
                      <w:jc w:val="right"/>
                      <w:rPr>
                        <w:rFonts w:ascii="Comic Sans MS" w:hAnsi="Comic Sans MS"/>
                        <w:sz w:val="20"/>
                      </w:rPr>
                    </w:pPr>
                    <w:r w:rsidRPr="003F7C26">
                      <w:rPr>
                        <w:rFonts w:ascii="Comic Sans MS" w:hAnsi="Comic Sans MS"/>
                        <w:sz w:val="20"/>
                      </w:rPr>
                      <w:t>SA5 5LW</w:t>
                    </w:r>
                  </w:p>
                  <w:p w14:paraId="555FD99F" w14:textId="77777777" w:rsidR="000D3BCF" w:rsidRPr="003F7C26" w:rsidRDefault="000D3BCF" w:rsidP="000D3BCF">
                    <w:pPr>
                      <w:jc w:val="right"/>
                      <w:rPr>
                        <w:rFonts w:ascii="Comic Sans MS" w:hAnsi="Comic Sans MS"/>
                        <w:sz w:val="20"/>
                      </w:rPr>
                    </w:pPr>
                    <w:r w:rsidRPr="003F7C26">
                      <w:rPr>
                        <w:rFonts w:ascii="Comic Sans MS" w:hAnsi="Comic Sans MS"/>
                        <w:sz w:val="20"/>
                      </w:rPr>
                      <w:t>Tel: 01792 583366</w:t>
                    </w:r>
                  </w:p>
                  <w:p w14:paraId="592C9196" w14:textId="77777777" w:rsidR="000D3BCF" w:rsidRPr="003F7C26" w:rsidRDefault="000D3BCF" w:rsidP="000D3BCF">
                    <w:pPr>
                      <w:jc w:val="right"/>
                      <w:rPr>
                        <w:rFonts w:ascii="Comic Sans MS" w:hAnsi="Comic Sans MS"/>
                        <w:sz w:val="20"/>
                      </w:rPr>
                    </w:pPr>
                    <w:r w:rsidRPr="003F7C26">
                      <w:rPr>
                        <w:rFonts w:ascii="Comic Sans MS" w:hAnsi="Comic Sans MS"/>
                        <w:sz w:val="20"/>
                      </w:rPr>
                      <w:t>Fax: 01792 585001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220856F3" wp14:editId="34FC6831">
          <wp:simplePos x="0" y="0"/>
          <wp:positionH relativeFrom="column">
            <wp:posOffset>-391795</wp:posOffset>
          </wp:positionH>
          <wp:positionV relativeFrom="paragraph">
            <wp:posOffset>-111760</wp:posOffset>
          </wp:positionV>
          <wp:extent cx="1695450" cy="1714500"/>
          <wp:effectExtent l="0" t="0" r="0" b="0"/>
          <wp:wrapNone/>
          <wp:docPr id="16" name="Picture 1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3BCF">
      <w:tab/>
    </w:r>
  </w:p>
  <w:p w14:paraId="100AEB7D" w14:textId="77777777" w:rsidR="000D3BCF" w:rsidRDefault="000D3BCF" w:rsidP="000D3BCF">
    <w:pPr>
      <w:pStyle w:val="Header"/>
      <w:tabs>
        <w:tab w:val="clear" w:pos="4153"/>
        <w:tab w:val="clear" w:pos="8306"/>
        <w:tab w:val="center" w:pos="4535"/>
      </w:tabs>
    </w:pPr>
  </w:p>
  <w:p w14:paraId="0DF8E6EA" w14:textId="77777777" w:rsidR="000D3BCF" w:rsidRDefault="00455D2E" w:rsidP="000D3BCF">
    <w:pPr>
      <w:pStyle w:val="Header"/>
      <w:tabs>
        <w:tab w:val="clear" w:pos="4153"/>
        <w:tab w:val="clear" w:pos="8306"/>
        <w:tab w:val="center" w:pos="4535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235F751" wp14:editId="7B5DBE41">
              <wp:simplePos x="0" y="0"/>
              <wp:positionH relativeFrom="column">
                <wp:posOffset>1590675</wp:posOffset>
              </wp:positionH>
              <wp:positionV relativeFrom="paragraph">
                <wp:posOffset>7034</wp:posOffset>
              </wp:positionV>
              <wp:extent cx="2743200" cy="4572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1B83EB" w14:textId="77777777" w:rsidR="00F552EA" w:rsidRDefault="00390289" w:rsidP="00F552EA">
                          <w:pPr>
                            <w:jc w:val="center"/>
                            <w:rPr>
                              <w:rFonts w:cs="Arial"/>
                              <w:i/>
                              <w:sz w:val="20"/>
                            </w:rPr>
                          </w:pPr>
                          <w:r>
                            <w:rPr>
                              <w:rFonts w:cs="Arial"/>
                              <w:i/>
                              <w:sz w:val="20"/>
                            </w:rPr>
                            <w:t xml:space="preserve"> </w:t>
                          </w:r>
                          <w:r w:rsidR="000D3BCF" w:rsidRPr="000D3BCF">
                            <w:rPr>
                              <w:rFonts w:cs="Arial"/>
                              <w:i/>
                              <w:sz w:val="20"/>
                            </w:rPr>
                            <w:t>H</w:t>
                          </w:r>
                          <w:r w:rsidR="0090730F">
                            <w:rPr>
                              <w:rFonts w:cs="Arial"/>
                              <w:i/>
                              <w:sz w:val="20"/>
                            </w:rPr>
                            <w:t>ead</w:t>
                          </w:r>
                          <w:r w:rsidR="00BD4E35">
                            <w:rPr>
                              <w:rFonts w:cs="Arial"/>
                              <w:i/>
                              <w:sz w:val="20"/>
                            </w:rPr>
                            <w:t xml:space="preserve"> </w:t>
                          </w:r>
                          <w:r w:rsidR="0090730F">
                            <w:rPr>
                              <w:rFonts w:cs="Arial"/>
                              <w:i/>
                              <w:sz w:val="20"/>
                            </w:rPr>
                            <w:t>teacher:</w:t>
                          </w:r>
                          <w:r w:rsidR="0062083B">
                            <w:rPr>
                              <w:rFonts w:cs="Arial"/>
                              <w:i/>
                              <w:sz w:val="20"/>
                            </w:rPr>
                            <w:t xml:space="preserve"> Mrs K Lecrass  </w:t>
                          </w:r>
                        </w:p>
                        <w:p w14:paraId="4AA0C129" w14:textId="77777777" w:rsidR="000D3BCF" w:rsidRPr="000D3BCF" w:rsidRDefault="002C68AC" w:rsidP="00F552EA">
                          <w:pPr>
                            <w:rPr>
                              <w:rFonts w:cs="Arial"/>
                              <w:i/>
                              <w:sz w:val="20"/>
                            </w:rPr>
                          </w:pPr>
                          <w:r>
                            <w:rPr>
                              <w:rFonts w:cs="Arial"/>
                              <w:i/>
                              <w:sz w:val="20"/>
                            </w:rPr>
                            <w:t xml:space="preserve">         </w:t>
                          </w:r>
                          <w:r w:rsidR="00F552EA">
                            <w:rPr>
                              <w:rFonts w:cs="Arial"/>
                              <w:i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i/>
                              <w:sz w:val="20"/>
                            </w:rPr>
                            <w:t xml:space="preserve">      </w:t>
                          </w:r>
                          <w:r w:rsidR="00F552EA">
                            <w:rPr>
                              <w:rFonts w:cs="Arial"/>
                              <w:i/>
                              <w:sz w:val="20"/>
                            </w:rPr>
                            <w:t>Deputy Head</w:t>
                          </w:r>
                          <w:r>
                            <w:rPr>
                              <w:rFonts w:cs="Arial"/>
                              <w:i/>
                              <w:sz w:val="20"/>
                            </w:rPr>
                            <w:t xml:space="preserve">: </w:t>
                          </w:r>
                          <w:r w:rsidR="0062083B">
                            <w:rPr>
                              <w:rFonts w:cs="Arial"/>
                              <w:i/>
                              <w:sz w:val="20"/>
                            </w:rPr>
                            <w:t>Mrs Smith</w:t>
                          </w:r>
                        </w:p>
                        <w:p w14:paraId="141F263A" w14:textId="77777777" w:rsidR="000D3BCF" w:rsidRDefault="000D3BC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35F751" id="Text Box 19" o:spid="_x0000_s1027" type="#_x0000_t202" style="position:absolute;margin-left:125.25pt;margin-top:.55pt;width:3in;height:3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" filled="f" stroked="f">
              <v:textbox>
                <w:txbxContent>
                  <w:p w14:paraId="501B83EB" w14:textId="77777777" w:rsidR="00F552EA" w:rsidRDefault="00390289" w:rsidP="00F552EA">
                    <w:pPr>
                      <w:jc w:val="center"/>
                      <w:rPr>
                        <w:rFonts w:cs="Arial"/>
                        <w:i/>
                        <w:sz w:val="20"/>
                      </w:rPr>
                    </w:pPr>
                    <w:r>
                      <w:rPr>
                        <w:rFonts w:cs="Arial"/>
                        <w:i/>
                        <w:sz w:val="20"/>
                      </w:rPr>
                      <w:t xml:space="preserve"> </w:t>
                    </w:r>
                    <w:r w:rsidR="000D3BCF" w:rsidRPr="000D3BCF">
                      <w:rPr>
                        <w:rFonts w:cs="Arial"/>
                        <w:i/>
                        <w:sz w:val="20"/>
                      </w:rPr>
                      <w:t>H</w:t>
                    </w:r>
                    <w:r w:rsidR="0090730F">
                      <w:rPr>
                        <w:rFonts w:cs="Arial"/>
                        <w:i/>
                        <w:sz w:val="20"/>
                      </w:rPr>
                      <w:t>ead</w:t>
                    </w:r>
                    <w:r w:rsidR="00BD4E35">
                      <w:rPr>
                        <w:rFonts w:cs="Arial"/>
                        <w:i/>
                        <w:sz w:val="20"/>
                      </w:rPr>
                      <w:t xml:space="preserve"> </w:t>
                    </w:r>
                    <w:r w:rsidR="0090730F">
                      <w:rPr>
                        <w:rFonts w:cs="Arial"/>
                        <w:i/>
                        <w:sz w:val="20"/>
                      </w:rPr>
                      <w:t>teacher:</w:t>
                    </w:r>
                    <w:r w:rsidR="0062083B">
                      <w:rPr>
                        <w:rFonts w:cs="Arial"/>
                        <w:i/>
                        <w:sz w:val="20"/>
                      </w:rPr>
                      <w:t xml:space="preserve"> Mrs K Lecrass  </w:t>
                    </w:r>
                  </w:p>
                  <w:p w14:paraId="4AA0C129" w14:textId="77777777" w:rsidR="000D3BCF" w:rsidRPr="000D3BCF" w:rsidRDefault="002C68AC" w:rsidP="00F552EA">
                    <w:pPr>
                      <w:rPr>
                        <w:rFonts w:cs="Arial"/>
                        <w:i/>
                        <w:sz w:val="20"/>
                      </w:rPr>
                    </w:pPr>
                    <w:r>
                      <w:rPr>
                        <w:rFonts w:cs="Arial"/>
                        <w:i/>
                        <w:sz w:val="20"/>
                      </w:rPr>
                      <w:t xml:space="preserve">         </w:t>
                    </w:r>
                    <w:r w:rsidR="00F552EA">
                      <w:rPr>
                        <w:rFonts w:cs="Arial"/>
                        <w:i/>
                        <w:sz w:val="20"/>
                      </w:rPr>
                      <w:t xml:space="preserve"> </w:t>
                    </w:r>
                    <w:r>
                      <w:rPr>
                        <w:rFonts w:cs="Arial"/>
                        <w:i/>
                        <w:sz w:val="20"/>
                      </w:rPr>
                      <w:t xml:space="preserve">      </w:t>
                    </w:r>
                    <w:r w:rsidR="00F552EA">
                      <w:rPr>
                        <w:rFonts w:cs="Arial"/>
                        <w:i/>
                        <w:sz w:val="20"/>
                      </w:rPr>
                      <w:t>Deputy Head</w:t>
                    </w:r>
                    <w:r>
                      <w:rPr>
                        <w:rFonts w:cs="Arial"/>
                        <w:i/>
                        <w:sz w:val="20"/>
                      </w:rPr>
                      <w:t xml:space="preserve">: </w:t>
                    </w:r>
                    <w:r w:rsidR="0062083B">
                      <w:rPr>
                        <w:rFonts w:cs="Arial"/>
                        <w:i/>
                        <w:sz w:val="20"/>
                      </w:rPr>
                      <w:t>Mrs Smith</w:t>
                    </w:r>
                  </w:p>
                  <w:p w14:paraId="141F263A" w14:textId="77777777" w:rsidR="000D3BCF" w:rsidRDefault="000D3BCF"/>
                </w:txbxContent>
              </v:textbox>
            </v:shape>
          </w:pict>
        </mc:Fallback>
      </mc:AlternateContent>
    </w:r>
  </w:p>
  <w:p w14:paraId="20BF63F2" w14:textId="77777777" w:rsidR="000D3BCF" w:rsidRDefault="000D3BCF" w:rsidP="000D3BCF">
    <w:pPr>
      <w:pStyle w:val="Header"/>
      <w:tabs>
        <w:tab w:val="clear" w:pos="4153"/>
        <w:tab w:val="clear" w:pos="8306"/>
        <w:tab w:val="center" w:pos="4535"/>
      </w:tabs>
    </w:pPr>
  </w:p>
  <w:p w14:paraId="6969F295" w14:textId="77777777" w:rsidR="000D3BCF" w:rsidRDefault="000D3BCF" w:rsidP="000D3BCF">
    <w:pPr>
      <w:pStyle w:val="Header"/>
      <w:tabs>
        <w:tab w:val="clear" w:pos="4153"/>
        <w:tab w:val="clear" w:pos="8306"/>
        <w:tab w:val="center" w:pos="4535"/>
      </w:tabs>
    </w:pPr>
  </w:p>
  <w:p w14:paraId="208C3CC3" w14:textId="77777777" w:rsidR="000D3BCF" w:rsidRDefault="000D3BCF" w:rsidP="000D3BCF">
    <w:pPr>
      <w:pStyle w:val="Header"/>
      <w:tabs>
        <w:tab w:val="clear" w:pos="4153"/>
        <w:tab w:val="clear" w:pos="8306"/>
        <w:tab w:val="center" w:pos="4535"/>
      </w:tabs>
    </w:pPr>
  </w:p>
  <w:p w14:paraId="3F03B744" w14:textId="77777777" w:rsidR="000D3BCF" w:rsidRDefault="000D3BCF" w:rsidP="000D3BCF">
    <w:pPr>
      <w:pStyle w:val="Header"/>
      <w:tabs>
        <w:tab w:val="clear" w:pos="4153"/>
        <w:tab w:val="clear" w:pos="8306"/>
        <w:tab w:val="center" w:pos="4535"/>
      </w:tabs>
    </w:pPr>
    <w:r>
      <w:t xml:space="preserve">   </w:t>
    </w:r>
  </w:p>
  <w:p w14:paraId="0C9A8EE9" w14:textId="77777777" w:rsidR="004F72F5" w:rsidRDefault="004F72F5" w:rsidP="003F7C26">
    <w:pPr>
      <w:pStyle w:val="Header"/>
      <w:tabs>
        <w:tab w:val="clear" w:pos="4153"/>
        <w:tab w:val="clear" w:pos="8306"/>
        <w:tab w:val="center" w:pos="4535"/>
      </w:tabs>
      <w:jc w:val="right"/>
      <w:rPr>
        <w:rFonts w:ascii="Comic Sans MS" w:hAnsi="Comic Sans MS"/>
        <w:sz w:val="18"/>
        <w:szCs w:val="18"/>
      </w:rPr>
    </w:pPr>
  </w:p>
  <w:p w14:paraId="20694701" w14:textId="77777777" w:rsidR="000D3BCF" w:rsidRDefault="000D3BCF" w:rsidP="003F7C26">
    <w:pPr>
      <w:pStyle w:val="Header"/>
      <w:tabs>
        <w:tab w:val="clear" w:pos="4153"/>
        <w:tab w:val="clear" w:pos="8306"/>
        <w:tab w:val="center" w:pos="4535"/>
      </w:tabs>
      <w:jc w:val="right"/>
      <w:rPr>
        <w:rFonts w:ascii="Comic Sans MS" w:hAnsi="Comic Sans MS"/>
        <w:sz w:val="18"/>
        <w:szCs w:val="18"/>
      </w:rPr>
    </w:pPr>
    <w:r w:rsidRPr="003F7C26">
      <w:rPr>
        <w:rFonts w:ascii="Comic Sans MS" w:hAnsi="Comic Sans MS"/>
        <w:sz w:val="18"/>
        <w:szCs w:val="18"/>
      </w:rPr>
      <w:t xml:space="preserve">Email: </w:t>
    </w:r>
    <w:hyperlink r:id="rId2" w:history="1">
      <w:r w:rsidR="004F72F5" w:rsidRPr="0052662E">
        <w:rPr>
          <w:rStyle w:val="Hyperlink"/>
          <w:rFonts w:ascii="Comic Sans MS" w:hAnsi="Comic Sans MS"/>
          <w:sz w:val="18"/>
          <w:szCs w:val="18"/>
        </w:rPr>
        <w:t>blaenymaes.primary@swansea-edunet.gov.uk</w:t>
      </w:r>
    </w:hyperlink>
  </w:p>
  <w:p w14:paraId="01D5BA59" w14:textId="77777777" w:rsidR="004F72F5" w:rsidRDefault="004F72F5" w:rsidP="003F7C26">
    <w:pPr>
      <w:pStyle w:val="Header"/>
      <w:tabs>
        <w:tab w:val="clear" w:pos="4153"/>
        <w:tab w:val="clear" w:pos="8306"/>
        <w:tab w:val="center" w:pos="4535"/>
      </w:tabs>
      <w:jc w:val="right"/>
      <w:rPr>
        <w:rFonts w:ascii="Comic Sans MS" w:hAnsi="Comic Sans MS"/>
        <w:sz w:val="18"/>
        <w:szCs w:val="18"/>
      </w:rPr>
    </w:pPr>
  </w:p>
  <w:p w14:paraId="7F5A98A8" w14:textId="1EE06DD4" w:rsidR="004F72F5" w:rsidRPr="003F7C26" w:rsidRDefault="001B589F" w:rsidP="003F7C26">
    <w:pPr>
      <w:pStyle w:val="Header"/>
      <w:tabs>
        <w:tab w:val="clear" w:pos="4153"/>
        <w:tab w:val="clear" w:pos="8306"/>
        <w:tab w:val="center" w:pos="4535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fldChar w:fldCharType="begin"/>
    </w:r>
    <w:r>
      <w:rPr>
        <w:rFonts w:ascii="Comic Sans MS" w:hAnsi="Comic Sans MS"/>
        <w:sz w:val="18"/>
        <w:szCs w:val="18"/>
      </w:rPr>
      <w:instrText xml:space="preserve"> DATE \@ "dd/MM/yyyy" </w:instrText>
    </w:r>
    <w:r>
      <w:rPr>
        <w:rFonts w:ascii="Comic Sans MS" w:hAnsi="Comic Sans MS"/>
        <w:sz w:val="18"/>
        <w:szCs w:val="18"/>
      </w:rPr>
      <w:fldChar w:fldCharType="separate"/>
    </w:r>
    <w:r w:rsidR="003C4D51">
      <w:rPr>
        <w:rFonts w:ascii="Comic Sans MS" w:hAnsi="Comic Sans MS"/>
        <w:noProof/>
        <w:sz w:val="18"/>
        <w:szCs w:val="18"/>
      </w:rPr>
      <w:t>12/06/2026</w:t>
    </w:r>
    <w:r>
      <w:rPr>
        <w:rFonts w:ascii="Comic Sans MS" w:hAnsi="Comic Sans MS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B4AC7"/>
    <w:multiLevelType w:val="hybridMultilevel"/>
    <w:tmpl w:val="F12E3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64200"/>
    <w:multiLevelType w:val="hybridMultilevel"/>
    <w:tmpl w:val="840E9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73536"/>
    <w:multiLevelType w:val="hybridMultilevel"/>
    <w:tmpl w:val="23028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42A36"/>
    <w:multiLevelType w:val="hybridMultilevel"/>
    <w:tmpl w:val="863E9E70"/>
    <w:lvl w:ilvl="0" w:tplc="08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E7EE3"/>
    <w:multiLevelType w:val="hybridMultilevel"/>
    <w:tmpl w:val="42F640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8F5B20"/>
    <w:multiLevelType w:val="hybridMultilevel"/>
    <w:tmpl w:val="B0D42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C26D9C"/>
    <w:multiLevelType w:val="hybridMultilevel"/>
    <w:tmpl w:val="749E4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1336D1"/>
    <w:multiLevelType w:val="hybridMultilevel"/>
    <w:tmpl w:val="40D8F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BB4"/>
    <w:rsid w:val="000208A9"/>
    <w:rsid w:val="0003173B"/>
    <w:rsid w:val="00050451"/>
    <w:rsid w:val="00056D61"/>
    <w:rsid w:val="000735AD"/>
    <w:rsid w:val="00073993"/>
    <w:rsid w:val="000812B8"/>
    <w:rsid w:val="000834F5"/>
    <w:rsid w:val="00085626"/>
    <w:rsid w:val="00094778"/>
    <w:rsid w:val="000B5B0B"/>
    <w:rsid w:val="000D3BCF"/>
    <w:rsid w:val="000F53E4"/>
    <w:rsid w:val="001130B8"/>
    <w:rsid w:val="00115430"/>
    <w:rsid w:val="001329F3"/>
    <w:rsid w:val="00145A31"/>
    <w:rsid w:val="00150F21"/>
    <w:rsid w:val="00154569"/>
    <w:rsid w:val="00154C0B"/>
    <w:rsid w:val="001811D5"/>
    <w:rsid w:val="00187E76"/>
    <w:rsid w:val="001911BD"/>
    <w:rsid w:val="001A47FF"/>
    <w:rsid w:val="001B589F"/>
    <w:rsid w:val="001C6510"/>
    <w:rsid w:val="001D0B3C"/>
    <w:rsid w:val="001D325F"/>
    <w:rsid w:val="001D3D14"/>
    <w:rsid w:val="001E1056"/>
    <w:rsid w:val="00212769"/>
    <w:rsid w:val="002161C1"/>
    <w:rsid w:val="00225346"/>
    <w:rsid w:val="002305B3"/>
    <w:rsid w:val="002521C7"/>
    <w:rsid w:val="00265883"/>
    <w:rsid w:val="002726EF"/>
    <w:rsid w:val="002824B3"/>
    <w:rsid w:val="00295486"/>
    <w:rsid w:val="002C62F7"/>
    <w:rsid w:val="002C68AC"/>
    <w:rsid w:val="002C7124"/>
    <w:rsid w:val="002D30AD"/>
    <w:rsid w:val="002D5DDE"/>
    <w:rsid w:val="002E51F6"/>
    <w:rsid w:val="0030123B"/>
    <w:rsid w:val="0030373D"/>
    <w:rsid w:val="0031485A"/>
    <w:rsid w:val="003176BC"/>
    <w:rsid w:val="00320474"/>
    <w:rsid w:val="00336020"/>
    <w:rsid w:val="00340613"/>
    <w:rsid w:val="003426DA"/>
    <w:rsid w:val="00357BC4"/>
    <w:rsid w:val="00361F01"/>
    <w:rsid w:val="003625BC"/>
    <w:rsid w:val="00367921"/>
    <w:rsid w:val="00382CCB"/>
    <w:rsid w:val="00390289"/>
    <w:rsid w:val="00395B10"/>
    <w:rsid w:val="003A1501"/>
    <w:rsid w:val="003B17F8"/>
    <w:rsid w:val="003C0C46"/>
    <w:rsid w:val="003C4D51"/>
    <w:rsid w:val="003C4DB0"/>
    <w:rsid w:val="003C51D6"/>
    <w:rsid w:val="003D2BE7"/>
    <w:rsid w:val="003D348F"/>
    <w:rsid w:val="003F34EA"/>
    <w:rsid w:val="003F7C26"/>
    <w:rsid w:val="00405279"/>
    <w:rsid w:val="00405CF6"/>
    <w:rsid w:val="00411988"/>
    <w:rsid w:val="00437231"/>
    <w:rsid w:val="00455D2E"/>
    <w:rsid w:val="00465DA2"/>
    <w:rsid w:val="004868C5"/>
    <w:rsid w:val="004A29B2"/>
    <w:rsid w:val="004B28EC"/>
    <w:rsid w:val="004C2540"/>
    <w:rsid w:val="004C42A6"/>
    <w:rsid w:val="004C741C"/>
    <w:rsid w:val="004D4AF7"/>
    <w:rsid w:val="004F72F5"/>
    <w:rsid w:val="00502262"/>
    <w:rsid w:val="005206D8"/>
    <w:rsid w:val="00527360"/>
    <w:rsid w:val="00544C16"/>
    <w:rsid w:val="00565EF0"/>
    <w:rsid w:val="00572165"/>
    <w:rsid w:val="00577A4B"/>
    <w:rsid w:val="0058091D"/>
    <w:rsid w:val="00581DC4"/>
    <w:rsid w:val="00587689"/>
    <w:rsid w:val="005A2F63"/>
    <w:rsid w:val="005B1A83"/>
    <w:rsid w:val="005D7AC7"/>
    <w:rsid w:val="005E2C8C"/>
    <w:rsid w:val="005E3836"/>
    <w:rsid w:val="00601DB2"/>
    <w:rsid w:val="0062083B"/>
    <w:rsid w:val="006301DB"/>
    <w:rsid w:val="00634026"/>
    <w:rsid w:val="00642886"/>
    <w:rsid w:val="00660907"/>
    <w:rsid w:val="00661B52"/>
    <w:rsid w:val="0068269B"/>
    <w:rsid w:val="006939E8"/>
    <w:rsid w:val="00695DB9"/>
    <w:rsid w:val="00696888"/>
    <w:rsid w:val="0069730B"/>
    <w:rsid w:val="006D03E4"/>
    <w:rsid w:val="006D1CB1"/>
    <w:rsid w:val="006E339D"/>
    <w:rsid w:val="006F7F4B"/>
    <w:rsid w:val="007037F5"/>
    <w:rsid w:val="0071068B"/>
    <w:rsid w:val="00710E60"/>
    <w:rsid w:val="0072239E"/>
    <w:rsid w:val="00724839"/>
    <w:rsid w:val="00726348"/>
    <w:rsid w:val="00740E7D"/>
    <w:rsid w:val="00755938"/>
    <w:rsid w:val="007715B7"/>
    <w:rsid w:val="00776EFC"/>
    <w:rsid w:val="00787BFC"/>
    <w:rsid w:val="00791177"/>
    <w:rsid w:val="007B1F04"/>
    <w:rsid w:val="007C1988"/>
    <w:rsid w:val="007D12D8"/>
    <w:rsid w:val="007D52D3"/>
    <w:rsid w:val="007F406D"/>
    <w:rsid w:val="00814CAC"/>
    <w:rsid w:val="008173D3"/>
    <w:rsid w:val="00834228"/>
    <w:rsid w:val="008518FD"/>
    <w:rsid w:val="0085332F"/>
    <w:rsid w:val="00857D0A"/>
    <w:rsid w:val="008763A2"/>
    <w:rsid w:val="00886D33"/>
    <w:rsid w:val="00896290"/>
    <w:rsid w:val="008A66FE"/>
    <w:rsid w:val="008B250D"/>
    <w:rsid w:val="008C2E74"/>
    <w:rsid w:val="008F3733"/>
    <w:rsid w:val="0090730F"/>
    <w:rsid w:val="00915852"/>
    <w:rsid w:val="00917D1E"/>
    <w:rsid w:val="00926C5C"/>
    <w:rsid w:val="00931179"/>
    <w:rsid w:val="00963A79"/>
    <w:rsid w:val="00971CB7"/>
    <w:rsid w:val="00986A68"/>
    <w:rsid w:val="009A032E"/>
    <w:rsid w:val="009B3A0D"/>
    <w:rsid w:val="009D1672"/>
    <w:rsid w:val="009E5E3C"/>
    <w:rsid w:val="00A0071B"/>
    <w:rsid w:val="00A666AA"/>
    <w:rsid w:val="00A72F09"/>
    <w:rsid w:val="00A755AE"/>
    <w:rsid w:val="00A80B99"/>
    <w:rsid w:val="00AA3D0E"/>
    <w:rsid w:val="00AA4A10"/>
    <w:rsid w:val="00AB2838"/>
    <w:rsid w:val="00AE12A9"/>
    <w:rsid w:val="00AE397B"/>
    <w:rsid w:val="00AE5485"/>
    <w:rsid w:val="00AE58E5"/>
    <w:rsid w:val="00B13670"/>
    <w:rsid w:val="00B34E64"/>
    <w:rsid w:val="00B35C0C"/>
    <w:rsid w:val="00B404D6"/>
    <w:rsid w:val="00B50243"/>
    <w:rsid w:val="00B525F8"/>
    <w:rsid w:val="00B60444"/>
    <w:rsid w:val="00B66253"/>
    <w:rsid w:val="00B67580"/>
    <w:rsid w:val="00B9176C"/>
    <w:rsid w:val="00B95537"/>
    <w:rsid w:val="00BB20E1"/>
    <w:rsid w:val="00BD4E35"/>
    <w:rsid w:val="00C1434E"/>
    <w:rsid w:val="00CA1CB1"/>
    <w:rsid w:val="00CA2CF0"/>
    <w:rsid w:val="00CD14D1"/>
    <w:rsid w:val="00CE48A4"/>
    <w:rsid w:val="00D2205C"/>
    <w:rsid w:val="00D25467"/>
    <w:rsid w:val="00D573F5"/>
    <w:rsid w:val="00D574EC"/>
    <w:rsid w:val="00D77AD8"/>
    <w:rsid w:val="00D81CD5"/>
    <w:rsid w:val="00D8795E"/>
    <w:rsid w:val="00DA0BC4"/>
    <w:rsid w:val="00DA1EFE"/>
    <w:rsid w:val="00DB2A49"/>
    <w:rsid w:val="00DC0C2E"/>
    <w:rsid w:val="00DD6CD7"/>
    <w:rsid w:val="00E21C5E"/>
    <w:rsid w:val="00E250A2"/>
    <w:rsid w:val="00E2594E"/>
    <w:rsid w:val="00E524E6"/>
    <w:rsid w:val="00E70B34"/>
    <w:rsid w:val="00EB1188"/>
    <w:rsid w:val="00EB3F3D"/>
    <w:rsid w:val="00EC367C"/>
    <w:rsid w:val="00EF21A6"/>
    <w:rsid w:val="00F200BE"/>
    <w:rsid w:val="00F37082"/>
    <w:rsid w:val="00F53C9E"/>
    <w:rsid w:val="00F552EA"/>
    <w:rsid w:val="00F728E6"/>
    <w:rsid w:val="00F86CAD"/>
    <w:rsid w:val="00F90B93"/>
    <w:rsid w:val="00FA5B1E"/>
    <w:rsid w:val="00FA71CD"/>
    <w:rsid w:val="00FC4444"/>
    <w:rsid w:val="00FD247A"/>
    <w:rsid w:val="00FF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27585ED8"/>
  <w15:docId w15:val="{19115DB8-4ACD-48EB-B396-94C79945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sz w:val="3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Comic Sans MS" w:hAnsi="Comic Sans MS"/>
      <w:i/>
      <w:u w:val="singl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Comic Sans MS" w:hAnsi="Comic Sans MS"/>
      <w:i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snapToGrid w:val="0"/>
      <w:color w:val="000000"/>
    </w:rPr>
  </w:style>
  <w:style w:type="paragraph" w:styleId="BalloonText">
    <w:name w:val="Balloon Text"/>
    <w:basedOn w:val="Normal"/>
    <w:semiHidden/>
    <w:rsid w:val="003D348F"/>
    <w:rPr>
      <w:rFonts w:ascii="Tahoma" w:hAnsi="Tahoma" w:cs="Tahoma"/>
      <w:sz w:val="16"/>
      <w:szCs w:val="16"/>
    </w:rPr>
  </w:style>
  <w:style w:type="character" w:styleId="Hyperlink">
    <w:name w:val="Hyperlink"/>
    <w:rsid w:val="004F72F5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6E339D"/>
    <w:pPr>
      <w:ind w:left="720"/>
      <w:contextualSpacing/>
    </w:pPr>
    <w:rPr>
      <w:szCs w:val="24"/>
    </w:rPr>
  </w:style>
  <w:style w:type="character" w:customStyle="1" w:styleId="gstkn">
    <w:name w:val="gs_tkn"/>
    <w:basedOn w:val="DefaultParagraphFont"/>
    <w:rsid w:val="00340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emf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10" Type="http://schemas.openxmlformats.org/officeDocument/2006/relationships/image" Target="media/image11.jpeg"/><Relationship Id="rId4" Type="http://schemas.openxmlformats.org/officeDocument/2006/relationships/image" Target="media/image5.png"/><Relationship Id="rId9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laenymaes.primary@swansea-edunet.gov.uk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templates\LETTERHEAD%20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9660ca-31a3-4ba9-ad9d-27c8c9ee715d">
      <Terms xmlns="http://schemas.microsoft.com/office/infopath/2007/PartnerControls"/>
    </lcf76f155ced4ddcb4097134ff3c332f>
    <TaxCatchAll xmlns="2e417ee9-790e-4318-8ca8-3dbdfb73bae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20DCB05DC864F8A109F232E581A0E" ma:contentTypeVersion="18" ma:contentTypeDescription="Create a new document." ma:contentTypeScope="" ma:versionID="49b7eb9fff2a832c5aeaff9087dc779c">
  <xsd:schema xmlns:xsd="http://www.w3.org/2001/XMLSchema" xmlns:xs="http://www.w3.org/2001/XMLSchema" xmlns:p="http://schemas.microsoft.com/office/2006/metadata/properties" xmlns:ns2="2e417ee9-790e-4318-8ca8-3dbdfb73bae3" xmlns:ns3="c19660ca-31a3-4ba9-ad9d-27c8c9ee715d" targetNamespace="http://schemas.microsoft.com/office/2006/metadata/properties" ma:root="true" ma:fieldsID="73763b6b8b11e6d9338a50fb81965927" ns2:_="" ns3:_="">
    <xsd:import namespace="2e417ee9-790e-4318-8ca8-3dbdfb73bae3"/>
    <xsd:import namespace="c19660ca-31a3-4ba9-ad9d-27c8c9ee715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17ee9-790e-4318-8ca8-3dbdfb73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127c0d03-0670-4245-ae87-a944010d9ca7}" ma:internalName="TaxCatchAll" ma:showField="CatchAllData" ma:web="2e417ee9-790e-4318-8ca8-3dbdfb73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660ca-31a3-4ba9-ad9d-27c8c9ee71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4ACD7-94CC-43CC-A6BF-9001C3289C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E11603-20D0-47BA-AC53-F37ADD60691D}">
  <ds:schemaRefs>
    <ds:schemaRef ds:uri="http://schemas.microsoft.com/office/2006/metadata/properties"/>
    <ds:schemaRef ds:uri="http://schemas.microsoft.com/office/infopath/2007/PartnerControls"/>
    <ds:schemaRef ds:uri="c19660ca-31a3-4ba9-ad9d-27c8c9ee715d"/>
    <ds:schemaRef ds:uri="2e417ee9-790e-4318-8ca8-3dbdfb73bae3"/>
  </ds:schemaRefs>
</ds:datastoreItem>
</file>

<file path=customXml/itemProps3.xml><?xml version="1.0" encoding="utf-8"?>
<ds:datastoreItem xmlns:ds="http://schemas.openxmlformats.org/officeDocument/2006/customXml" ds:itemID="{658E7F39-6F4D-4164-8D8D-A37DDB07F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417ee9-790e-4318-8ca8-3dbdfb73bae3"/>
    <ds:schemaRef ds:uri="c19660ca-31a3-4ba9-ad9d-27c8c9ee71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28F929-167C-4A35-83E1-77F9C398B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2013</Template>
  <TotalTime>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BLAENYMAES PRIMARY SCHOOL</vt:lpstr>
    </vt:vector>
  </TitlesOfParts>
  <Company>Valued</Company>
  <LinksUpToDate>false</LinksUpToDate>
  <CharactersWithSpaces>1058</CharactersWithSpaces>
  <SharedDoc>false</SharedDoc>
  <HLinks>
    <vt:vector size="6" baseType="variant">
      <vt:variant>
        <vt:i4>5177395</vt:i4>
      </vt:variant>
      <vt:variant>
        <vt:i4>0</vt:i4>
      </vt:variant>
      <vt:variant>
        <vt:i4>0</vt:i4>
      </vt:variant>
      <vt:variant>
        <vt:i4>5</vt:i4>
      </vt:variant>
      <vt:variant>
        <vt:lpwstr>mailto:blaenymaes.primary@swansea-edunet.gov.uk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BLAENYMAES PRIMARY SCHOOL</dc:title>
  <dc:creator>AMY SMITH</dc:creator>
  <cp:lastModifiedBy>K LECRASS (Blaenymaes Primary School)</cp:lastModifiedBy>
  <cp:revision>2</cp:revision>
  <cp:lastPrinted>2026-03-09T11:41:00Z</cp:lastPrinted>
  <dcterms:created xsi:type="dcterms:W3CDTF">2026-06-12T10:42:00Z</dcterms:created>
  <dcterms:modified xsi:type="dcterms:W3CDTF">2026-06-12T10:42:00Z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0x0101008B920DCB05DC864F8A109F232E581A0E</vt:lpwstr>
  </property>
  <property fmtid="{D5CDD505-2E9C-101B-9397-08002B2CF9AE}" pid="3" name="MediaServiceImageTags">
    <vt:lpwstr/>
  </property>
</Properties>
</file>