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7294B" w:rsidRPr="00F32176" w:rsidRDefault="0037294B" w:rsidP="00A83F27">
      <w:pPr>
        <w:ind w:right="14"/>
        <w:rPr>
          <w:rFonts w:cs="Arial"/>
          <w:sz w:val="22"/>
          <w:szCs w:val="22"/>
        </w:rPr>
      </w:pPr>
    </w:p>
    <w:p w14:paraId="08D74BED" w14:textId="44BD2711" w:rsidR="00E755BD" w:rsidRPr="00FA6C8F" w:rsidRDefault="0037294B" w:rsidP="3F13D300">
      <w:pPr>
        <w:ind w:left="-5" w:right="14"/>
        <w:rPr>
          <w:rFonts w:cs="Arial"/>
          <w:szCs w:val="24"/>
        </w:rPr>
      </w:pPr>
      <w:r w:rsidRPr="00FA6C8F">
        <w:rPr>
          <w:rFonts w:cs="Arial"/>
          <w:szCs w:val="24"/>
        </w:rPr>
        <w:t>Article</w:t>
      </w:r>
      <w:r w:rsidR="00024D3B" w:rsidRPr="00FA6C8F">
        <w:rPr>
          <w:rFonts w:cs="Arial"/>
          <w:szCs w:val="24"/>
        </w:rPr>
        <w:t xml:space="preserve">s 28/29 </w:t>
      </w:r>
      <w:r w:rsidR="7856CA43" w:rsidRPr="00FA6C8F">
        <w:rPr>
          <w:rFonts w:cs="Arial"/>
          <w:szCs w:val="24"/>
        </w:rPr>
        <w:t xml:space="preserve">    </w:t>
      </w:r>
      <w:r w:rsidR="00F32176" w:rsidRPr="00FA6C8F">
        <w:rPr>
          <w:rFonts w:cs="Arial"/>
          <w:szCs w:val="24"/>
        </w:rPr>
        <w:t xml:space="preserve"> </w:t>
      </w:r>
      <w:r w:rsidR="7856CA43" w:rsidRPr="00FA6C8F">
        <w:rPr>
          <w:rFonts w:cs="Arial"/>
          <w:szCs w:val="24"/>
        </w:rPr>
        <w:t xml:space="preserve">                                                                                               </w:t>
      </w:r>
    </w:p>
    <w:p w14:paraId="0A37501D" w14:textId="77777777" w:rsidR="001C58BE" w:rsidRPr="00FA6C8F" w:rsidRDefault="001C58BE" w:rsidP="00451848">
      <w:pPr>
        <w:ind w:left="-5" w:right="14"/>
        <w:rPr>
          <w:rFonts w:cs="Arial"/>
          <w:szCs w:val="24"/>
        </w:rPr>
      </w:pPr>
    </w:p>
    <w:p w14:paraId="3F416863" w14:textId="4EDCD212" w:rsidR="00FA6C8F" w:rsidRPr="00FA6C8F" w:rsidRDefault="00885BF9" w:rsidP="00A3094B">
      <w:pPr>
        <w:ind w:right="-399"/>
        <w:rPr>
          <w:rFonts w:cs="Arial"/>
          <w:szCs w:val="24"/>
        </w:rPr>
      </w:pPr>
      <w:r w:rsidRPr="00FA6C8F">
        <w:rPr>
          <w:rFonts w:cs="Arial"/>
          <w:szCs w:val="24"/>
        </w:rPr>
        <w:t xml:space="preserve">Dear </w:t>
      </w:r>
      <w:r w:rsidR="00FA6C8F" w:rsidRPr="00FA6C8F">
        <w:rPr>
          <w:rFonts w:cs="Arial"/>
          <w:szCs w:val="24"/>
        </w:rPr>
        <w:t xml:space="preserve">Parents/Carers </w:t>
      </w:r>
    </w:p>
    <w:p w14:paraId="0873CBD1" w14:textId="5D5ECB25" w:rsidR="00FA6C8F" w:rsidRPr="00FA6C8F" w:rsidRDefault="00FA6C8F" w:rsidP="00A3094B">
      <w:pPr>
        <w:ind w:right="-399"/>
        <w:rPr>
          <w:rFonts w:cs="Arial"/>
          <w:szCs w:val="24"/>
        </w:rPr>
      </w:pPr>
    </w:p>
    <w:p w14:paraId="18A42974" w14:textId="152FB042" w:rsidR="00FA6C8F" w:rsidRDefault="00FA6C8F" w:rsidP="00FA6C8F">
      <w:pPr>
        <w:ind w:right="-399"/>
        <w:rPr>
          <w:rFonts w:cs="Arial"/>
          <w:szCs w:val="24"/>
        </w:rPr>
      </w:pPr>
      <w:r w:rsidRPr="00FA6C8F">
        <w:rPr>
          <w:rFonts w:cs="Arial"/>
          <w:szCs w:val="24"/>
        </w:rPr>
        <w:t xml:space="preserve">As a reminder, please read the following: </w:t>
      </w:r>
    </w:p>
    <w:p w14:paraId="61898B0C" w14:textId="74A8389A" w:rsidR="007B19D2" w:rsidRDefault="007B19D2" w:rsidP="00FA6C8F">
      <w:pPr>
        <w:ind w:right="-399"/>
        <w:rPr>
          <w:rFonts w:cs="Arial"/>
          <w:szCs w:val="24"/>
        </w:rPr>
      </w:pPr>
    </w:p>
    <w:p w14:paraId="749065B3" w14:textId="1472B6F9" w:rsidR="007B19D2" w:rsidRPr="007B19D2" w:rsidRDefault="007B19D2" w:rsidP="00FA6C8F">
      <w:pPr>
        <w:ind w:right="-399"/>
        <w:rPr>
          <w:rFonts w:cs="Arial"/>
          <w:b/>
          <w:bCs/>
          <w:szCs w:val="24"/>
          <w:u w:val="single"/>
        </w:rPr>
      </w:pPr>
      <w:r w:rsidRPr="007B19D2">
        <w:rPr>
          <w:rFonts w:cs="Arial"/>
          <w:b/>
          <w:bCs/>
          <w:szCs w:val="24"/>
          <w:u w:val="single"/>
        </w:rPr>
        <w:t xml:space="preserve">Attendance policy </w:t>
      </w:r>
    </w:p>
    <w:p w14:paraId="0BEE22BD" w14:textId="49B77258" w:rsidR="00FA6C8F" w:rsidRPr="00FA6C8F" w:rsidRDefault="00FA6C8F" w:rsidP="00FA6C8F">
      <w:pPr>
        <w:ind w:right="-399"/>
        <w:rPr>
          <w:rFonts w:cs="Arial"/>
          <w:szCs w:val="24"/>
        </w:rPr>
      </w:pPr>
    </w:p>
    <w:p w14:paraId="058A3D60" w14:textId="0CF4DEEC" w:rsidR="00893A1F" w:rsidRPr="007B19D2" w:rsidRDefault="00FA6C8F" w:rsidP="007B19D2">
      <w:pPr>
        <w:pStyle w:val="ListParagraph"/>
        <w:numPr>
          <w:ilvl w:val="0"/>
          <w:numId w:val="11"/>
        </w:numPr>
        <w:ind w:right="-399"/>
        <w:rPr>
          <w:rFonts w:cs="Arial"/>
        </w:rPr>
      </w:pPr>
      <w:r w:rsidRPr="00FA6C8F">
        <w:rPr>
          <w:rFonts w:cs="Arial"/>
        </w:rPr>
        <w:t>If your child is absent, please contact the school office or dojo the class teacher in the morning as soon as you can</w:t>
      </w:r>
    </w:p>
    <w:p w14:paraId="318AD3C0" w14:textId="54FB79EE" w:rsidR="00893A1F" w:rsidRPr="007B19D2" w:rsidRDefault="00FA6C8F" w:rsidP="00893A1F">
      <w:pPr>
        <w:pStyle w:val="ListParagraph"/>
        <w:numPr>
          <w:ilvl w:val="0"/>
          <w:numId w:val="11"/>
        </w:numPr>
        <w:ind w:right="-399"/>
        <w:rPr>
          <w:rFonts w:cs="Arial"/>
        </w:rPr>
      </w:pPr>
      <w:r w:rsidRPr="00FA6C8F">
        <w:rPr>
          <w:rFonts w:cs="Arial"/>
        </w:rPr>
        <w:t>Please provide evidence of doctor/hospital appointments or medication prescribed</w:t>
      </w:r>
    </w:p>
    <w:p w14:paraId="672F55B0" w14:textId="77777777" w:rsidR="00893A1F" w:rsidRDefault="00FA6C8F" w:rsidP="00FA6C8F">
      <w:pPr>
        <w:pStyle w:val="ListParagraph"/>
        <w:numPr>
          <w:ilvl w:val="0"/>
          <w:numId w:val="11"/>
        </w:numPr>
        <w:ind w:right="-399"/>
        <w:rPr>
          <w:rFonts w:cs="Arial"/>
        </w:rPr>
      </w:pPr>
      <w:r w:rsidRPr="00FA6C8F">
        <w:rPr>
          <w:rFonts w:cs="Arial"/>
        </w:rPr>
        <w:t xml:space="preserve">If you have not contacted us within 3 days and we are unable to make contact </w:t>
      </w:r>
    </w:p>
    <w:p w14:paraId="43AA629D" w14:textId="4FA95908" w:rsidR="00893A1F" w:rsidRPr="007B19D2" w:rsidRDefault="00FA6C8F" w:rsidP="007B19D2">
      <w:pPr>
        <w:pStyle w:val="ListParagraph"/>
        <w:ind w:right="-399"/>
        <w:rPr>
          <w:rFonts w:cs="Arial"/>
        </w:rPr>
      </w:pPr>
      <w:r w:rsidRPr="00FA6C8F">
        <w:rPr>
          <w:rFonts w:cs="Arial"/>
        </w:rPr>
        <w:t>with you</w:t>
      </w:r>
      <w:r w:rsidR="003C687E">
        <w:rPr>
          <w:rFonts w:cs="Arial"/>
        </w:rPr>
        <w:t xml:space="preserve"> through our first call system</w:t>
      </w:r>
      <w:r w:rsidRPr="00FA6C8F">
        <w:rPr>
          <w:rFonts w:cs="Arial"/>
        </w:rPr>
        <w:t xml:space="preserve">, then we are required to put a welfare check in place </w:t>
      </w:r>
    </w:p>
    <w:p w14:paraId="6852E333" w14:textId="1E61FE75" w:rsidR="00893A1F" w:rsidRPr="007B19D2" w:rsidRDefault="00893A1F" w:rsidP="007B19D2">
      <w:pPr>
        <w:pStyle w:val="ListParagraph"/>
        <w:numPr>
          <w:ilvl w:val="0"/>
          <w:numId w:val="11"/>
        </w:numPr>
        <w:ind w:right="-399"/>
        <w:rPr>
          <w:rFonts w:cs="Arial"/>
        </w:rPr>
      </w:pPr>
      <w:r w:rsidRPr="00FA6C8F">
        <w:rPr>
          <w:rFonts w:cs="Arial"/>
        </w:rPr>
        <w:t xml:space="preserve">If you are planning a term time holiday, regardless of this being authorised, you still need to complete a holiday form </w:t>
      </w:r>
      <w:r w:rsidR="003C687E">
        <w:rPr>
          <w:rFonts w:cs="Arial"/>
        </w:rPr>
        <w:t>so we know that your child is away</w:t>
      </w:r>
    </w:p>
    <w:p w14:paraId="063C1005" w14:textId="6BBEF9BF" w:rsidR="00893A1F" w:rsidRDefault="00893A1F" w:rsidP="00FA6C8F">
      <w:pPr>
        <w:pStyle w:val="ListParagraph"/>
        <w:numPr>
          <w:ilvl w:val="0"/>
          <w:numId w:val="11"/>
        </w:numPr>
        <w:ind w:right="-399"/>
        <w:rPr>
          <w:rFonts w:cs="Arial"/>
        </w:rPr>
      </w:pPr>
      <w:r>
        <w:rPr>
          <w:rFonts w:cs="Arial"/>
        </w:rPr>
        <w:t>If you are away, and we are unaware, then your child could be considered ‘missing in education’</w:t>
      </w:r>
    </w:p>
    <w:p w14:paraId="18800CA7" w14:textId="46039BA3" w:rsidR="007B19D2" w:rsidRDefault="007B19D2" w:rsidP="007B19D2">
      <w:pPr>
        <w:ind w:right="-399"/>
        <w:rPr>
          <w:rFonts w:cs="Arial"/>
        </w:rPr>
      </w:pPr>
    </w:p>
    <w:p w14:paraId="13769AB4" w14:textId="3FAE60B1" w:rsidR="007B19D2" w:rsidRDefault="007B19D2" w:rsidP="007B19D2">
      <w:pPr>
        <w:ind w:right="-399"/>
        <w:rPr>
          <w:rFonts w:cs="Arial"/>
          <w:b/>
          <w:bCs/>
          <w:u w:val="single"/>
        </w:rPr>
      </w:pPr>
      <w:r w:rsidRPr="007B19D2">
        <w:rPr>
          <w:rFonts w:cs="Arial"/>
          <w:b/>
          <w:bCs/>
          <w:u w:val="single"/>
        </w:rPr>
        <w:t xml:space="preserve">Toys from home </w:t>
      </w:r>
    </w:p>
    <w:p w14:paraId="1FC04743" w14:textId="2E7A8A77" w:rsidR="007B19D2" w:rsidRDefault="007B19D2" w:rsidP="007B19D2">
      <w:pPr>
        <w:ind w:right="-399"/>
        <w:rPr>
          <w:rFonts w:cs="Arial"/>
          <w:b/>
          <w:bCs/>
          <w:u w:val="single"/>
        </w:rPr>
      </w:pPr>
    </w:p>
    <w:p w14:paraId="196AD968" w14:textId="77777777" w:rsidR="007B19D2" w:rsidRDefault="007B19D2" w:rsidP="007B19D2">
      <w:pPr>
        <w:ind w:right="-399"/>
        <w:rPr>
          <w:rFonts w:cs="Arial"/>
        </w:rPr>
      </w:pPr>
      <w:r w:rsidRPr="007B19D2">
        <w:rPr>
          <w:rFonts w:cs="Arial"/>
        </w:rPr>
        <w:t xml:space="preserve">A number of children are still bringing in toys from home including </w:t>
      </w:r>
      <w:proofErr w:type="spellStart"/>
      <w:r w:rsidRPr="007B19D2">
        <w:rPr>
          <w:rFonts w:cs="Arial"/>
        </w:rPr>
        <w:t>squidgies</w:t>
      </w:r>
      <w:proofErr w:type="spellEnd"/>
    </w:p>
    <w:p w14:paraId="1D0D31FC" w14:textId="08D8A757" w:rsidR="007B19D2" w:rsidRDefault="007B19D2" w:rsidP="007B19D2">
      <w:pPr>
        <w:pStyle w:val="ListParagraph"/>
        <w:numPr>
          <w:ilvl w:val="0"/>
          <w:numId w:val="12"/>
        </w:numPr>
        <w:ind w:right="-399"/>
        <w:rPr>
          <w:rFonts w:cs="Arial"/>
        </w:rPr>
      </w:pPr>
      <w:r w:rsidRPr="007B19D2">
        <w:rPr>
          <w:rFonts w:cs="Arial"/>
        </w:rPr>
        <w:t>Some of these are unsafe and are bursting in school</w:t>
      </w:r>
      <w:r>
        <w:rPr>
          <w:rFonts w:cs="Arial"/>
        </w:rPr>
        <w:t xml:space="preserve"> </w:t>
      </w:r>
      <w:r w:rsidR="00397F36">
        <w:rPr>
          <w:rFonts w:cs="Arial"/>
        </w:rPr>
        <w:t>– could be toxic or a choking hazard</w:t>
      </w:r>
    </w:p>
    <w:p w14:paraId="2E1EC8C1" w14:textId="06F1254C" w:rsidR="007B19D2" w:rsidRDefault="007B19D2" w:rsidP="007B19D2">
      <w:pPr>
        <w:pStyle w:val="ListParagraph"/>
        <w:numPr>
          <w:ilvl w:val="0"/>
          <w:numId w:val="12"/>
        </w:numPr>
        <w:ind w:right="-399"/>
        <w:rPr>
          <w:rFonts w:cs="Arial"/>
        </w:rPr>
      </w:pPr>
      <w:r w:rsidRPr="007B19D2">
        <w:rPr>
          <w:rFonts w:cs="Arial"/>
        </w:rPr>
        <w:t xml:space="preserve">Toys also cause arguments between children </w:t>
      </w:r>
    </w:p>
    <w:p w14:paraId="6C30907A" w14:textId="1A262D61" w:rsidR="007B19D2" w:rsidRPr="007B19D2" w:rsidRDefault="007B19D2" w:rsidP="007B19D2">
      <w:pPr>
        <w:pStyle w:val="ListParagraph"/>
        <w:numPr>
          <w:ilvl w:val="0"/>
          <w:numId w:val="12"/>
        </w:numPr>
        <w:ind w:right="-399"/>
        <w:rPr>
          <w:rFonts w:cs="Arial"/>
        </w:rPr>
      </w:pPr>
      <w:r>
        <w:rPr>
          <w:rFonts w:cs="Arial"/>
        </w:rPr>
        <w:t xml:space="preserve">If specific ALN sensory </w:t>
      </w:r>
      <w:r w:rsidR="00397F36">
        <w:rPr>
          <w:rFonts w:cs="Arial"/>
        </w:rPr>
        <w:t xml:space="preserve">toys are needed for children, then school can supply from recommended sources </w:t>
      </w:r>
    </w:p>
    <w:p w14:paraId="754D30AD" w14:textId="5941148B" w:rsidR="007B19D2" w:rsidRDefault="007B19D2" w:rsidP="007B19D2">
      <w:pPr>
        <w:ind w:right="-399"/>
        <w:rPr>
          <w:rFonts w:cs="Arial"/>
        </w:rPr>
      </w:pPr>
    </w:p>
    <w:p w14:paraId="30BDF974" w14:textId="77777777" w:rsidR="007B19D2" w:rsidRPr="007B19D2" w:rsidRDefault="007B19D2" w:rsidP="007B19D2">
      <w:pPr>
        <w:ind w:right="-399"/>
        <w:rPr>
          <w:rFonts w:cs="Arial"/>
        </w:rPr>
      </w:pPr>
    </w:p>
    <w:p w14:paraId="4E8B112C" w14:textId="77777777" w:rsidR="00FA6C8F" w:rsidRPr="00FA6C8F" w:rsidRDefault="00FA6C8F" w:rsidP="00A3094B">
      <w:pPr>
        <w:ind w:right="-399"/>
        <w:rPr>
          <w:rFonts w:cs="Arial"/>
          <w:szCs w:val="24"/>
        </w:rPr>
      </w:pPr>
    </w:p>
    <w:p w14:paraId="7A2F0BB3" w14:textId="77777777" w:rsidR="00BD7986" w:rsidRPr="00FA6C8F" w:rsidRDefault="00BD7986" w:rsidP="00885BF9">
      <w:pPr>
        <w:ind w:right="-494"/>
        <w:jc w:val="both"/>
        <w:rPr>
          <w:rFonts w:cs="Arial"/>
          <w:b/>
          <w:szCs w:val="24"/>
        </w:rPr>
      </w:pPr>
    </w:p>
    <w:p w14:paraId="5904161D" w14:textId="77777777" w:rsidR="00D44F19" w:rsidRPr="00FA6C8F" w:rsidRDefault="00D44F19" w:rsidP="00D44F19">
      <w:pPr>
        <w:ind w:right="14"/>
        <w:rPr>
          <w:rFonts w:cs="Arial"/>
          <w:szCs w:val="24"/>
        </w:rPr>
      </w:pPr>
      <w:r w:rsidRPr="00FA6C8F">
        <w:rPr>
          <w:rFonts w:cs="Arial"/>
          <w:szCs w:val="24"/>
        </w:rPr>
        <w:t>Yours sincerely</w:t>
      </w:r>
      <w:r w:rsidR="00632599" w:rsidRPr="00FA6C8F">
        <w:rPr>
          <w:rFonts w:cs="Arial"/>
          <w:szCs w:val="24"/>
        </w:rPr>
        <w:t>,</w:t>
      </w:r>
      <w:r w:rsidRPr="00FA6C8F">
        <w:rPr>
          <w:rFonts w:cs="Arial"/>
          <w:szCs w:val="24"/>
        </w:rPr>
        <w:t xml:space="preserve"> </w:t>
      </w:r>
    </w:p>
    <w:p w14:paraId="6A05A809" w14:textId="77777777" w:rsidR="00D44F19" w:rsidRPr="00FA6C8F" w:rsidRDefault="00D44F19" w:rsidP="00D44F19">
      <w:pPr>
        <w:ind w:right="14"/>
        <w:rPr>
          <w:rFonts w:cs="Arial"/>
          <w:szCs w:val="24"/>
        </w:rPr>
      </w:pPr>
    </w:p>
    <w:p w14:paraId="66124247" w14:textId="588160A1" w:rsidR="00D44F19" w:rsidRPr="00FA6C8F" w:rsidRDefault="00331928" w:rsidP="00D44F19">
      <w:pPr>
        <w:ind w:right="14"/>
        <w:rPr>
          <w:rFonts w:cs="Arial"/>
          <w:szCs w:val="24"/>
        </w:rPr>
      </w:pPr>
      <w:r w:rsidRPr="00FA6C8F">
        <w:rPr>
          <w:rFonts w:cs="Arial"/>
          <w:szCs w:val="24"/>
        </w:rPr>
        <w:t xml:space="preserve">Mrs. Lecrass </w:t>
      </w:r>
      <w:r w:rsidR="00D44F19" w:rsidRPr="00FA6C8F">
        <w:rPr>
          <w:rFonts w:cs="Arial"/>
          <w:szCs w:val="24"/>
        </w:rPr>
        <w:t>Head Teacher</w:t>
      </w:r>
    </w:p>
    <w:p w14:paraId="5A39BBE3" w14:textId="77777777" w:rsidR="00D44F19" w:rsidRPr="00FA6C8F" w:rsidRDefault="00D44F19" w:rsidP="00D44F19">
      <w:pPr>
        <w:pStyle w:val="ListParagraph"/>
        <w:ind w:left="715" w:right="14"/>
        <w:rPr>
          <w:rFonts w:cs="Arial"/>
        </w:rPr>
      </w:pPr>
    </w:p>
    <w:p w14:paraId="41C8F396" w14:textId="77777777" w:rsidR="00B605B0" w:rsidRDefault="00B605B0" w:rsidP="00B605B0">
      <w:pPr>
        <w:pStyle w:val="ListParagraph"/>
        <w:ind w:left="715" w:right="14"/>
        <w:rPr>
          <w:rFonts w:cs="Arial"/>
        </w:rPr>
      </w:pPr>
    </w:p>
    <w:p w14:paraId="72A3D3EC" w14:textId="77777777" w:rsidR="004A315B" w:rsidRDefault="004A315B" w:rsidP="00B605B0">
      <w:pPr>
        <w:pStyle w:val="ListParagraph"/>
        <w:ind w:left="715" w:right="14"/>
        <w:rPr>
          <w:rFonts w:cs="Arial"/>
        </w:rPr>
      </w:pPr>
    </w:p>
    <w:p w14:paraId="0D0B940D" w14:textId="77777777" w:rsidR="004A315B" w:rsidRDefault="004A315B" w:rsidP="00B605B0">
      <w:pPr>
        <w:pStyle w:val="ListParagraph"/>
        <w:ind w:left="715" w:right="14"/>
        <w:rPr>
          <w:rFonts w:cs="Arial"/>
        </w:rPr>
      </w:pPr>
    </w:p>
    <w:p w14:paraId="0E27B00A" w14:textId="77777777" w:rsidR="004A315B" w:rsidRDefault="004A315B" w:rsidP="00B605B0">
      <w:pPr>
        <w:pStyle w:val="ListParagraph"/>
        <w:ind w:left="715" w:right="14"/>
        <w:rPr>
          <w:rFonts w:cs="Arial"/>
        </w:rPr>
      </w:pPr>
    </w:p>
    <w:p w14:paraId="60061E4C" w14:textId="77777777" w:rsidR="00A56CA4" w:rsidRDefault="00A56CA4" w:rsidP="00A56CA4">
      <w:pPr>
        <w:ind w:right="14"/>
        <w:rPr>
          <w:rFonts w:cs="Arial"/>
        </w:rPr>
      </w:pPr>
    </w:p>
    <w:p w14:paraId="44EAFD9C" w14:textId="77777777" w:rsidR="00A56CA4" w:rsidRDefault="00A56CA4" w:rsidP="00A56CA4">
      <w:pPr>
        <w:ind w:right="14"/>
        <w:rPr>
          <w:rFonts w:cs="Arial"/>
        </w:rPr>
      </w:pPr>
    </w:p>
    <w:p w14:paraId="4B94D5A5" w14:textId="77777777" w:rsidR="00A56CA4" w:rsidRDefault="00A56CA4" w:rsidP="00A56CA4">
      <w:pPr>
        <w:ind w:right="14"/>
        <w:rPr>
          <w:rFonts w:cs="Arial"/>
        </w:rPr>
      </w:pPr>
    </w:p>
    <w:p w14:paraId="3DEEC669" w14:textId="77777777" w:rsidR="00A56CA4" w:rsidRDefault="00A56CA4" w:rsidP="00A56CA4">
      <w:pPr>
        <w:ind w:right="14"/>
        <w:rPr>
          <w:rFonts w:cs="Arial"/>
        </w:rPr>
      </w:pPr>
    </w:p>
    <w:p w14:paraId="3656B9AB" w14:textId="77777777" w:rsidR="00A56CA4" w:rsidRDefault="00A56CA4" w:rsidP="00A56CA4">
      <w:pPr>
        <w:ind w:right="14"/>
        <w:rPr>
          <w:rFonts w:cs="Arial"/>
        </w:rPr>
      </w:pPr>
    </w:p>
    <w:p w14:paraId="45FB0818" w14:textId="77777777" w:rsidR="00A56CA4" w:rsidRDefault="00A56CA4" w:rsidP="00A56CA4">
      <w:pPr>
        <w:ind w:right="14"/>
        <w:rPr>
          <w:rFonts w:cs="Arial"/>
        </w:rPr>
      </w:pPr>
    </w:p>
    <w:p w14:paraId="049F31CB" w14:textId="77777777" w:rsidR="00A56CA4" w:rsidRDefault="00A56CA4" w:rsidP="00A56CA4">
      <w:pPr>
        <w:ind w:right="14"/>
        <w:rPr>
          <w:rFonts w:cs="Arial"/>
        </w:rPr>
      </w:pPr>
    </w:p>
    <w:p w14:paraId="53128261" w14:textId="77777777" w:rsidR="00A56CA4" w:rsidRDefault="00A56CA4" w:rsidP="00A56CA4">
      <w:pPr>
        <w:ind w:right="14"/>
        <w:rPr>
          <w:rFonts w:cs="Arial"/>
        </w:rPr>
      </w:pPr>
    </w:p>
    <w:p w14:paraId="62486C05" w14:textId="77777777" w:rsidR="00A56CA4" w:rsidRDefault="00A56CA4" w:rsidP="00A56CA4">
      <w:pPr>
        <w:ind w:right="14"/>
        <w:rPr>
          <w:rFonts w:cs="Arial"/>
        </w:rPr>
      </w:pPr>
    </w:p>
    <w:p w14:paraId="4101652C" w14:textId="77777777" w:rsidR="00A56CA4" w:rsidRDefault="00A56CA4" w:rsidP="00A56CA4">
      <w:pPr>
        <w:ind w:right="14"/>
        <w:rPr>
          <w:rFonts w:cs="Arial"/>
        </w:rPr>
      </w:pPr>
    </w:p>
    <w:p w14:paraId="4B99056E" w14:textId="77777777" w:rsidR="00A56CA4" w:rsidRDefault="00A56CA4" w:rsidP="00A56CA4">
      <w:pPr>
        <w:ind w:right="14"/>
        <w:rPr>
          <w:rFonts w:cs="Arial"/>
        </w:rPr>
      </w:pPr>
    </w:p>
    <w:p w14:paraId="1299C43A" w14:textId="77777777" w:rsidR="00A56CA4" w:rsidRDefault="00A56CA4" w:rsidP="00A56CA4">
      <w:pPr>
        <w:ind w:right="14"/>
        <w:rPr>
          <w:rFonts w:cs="Arial"/>
        </w:rPr>
      </w:pPr>
    </w:p>
    <w:p w14:paraId="4DDBEF00" w14:textId="77777777" w:rsidR="00A56CA4" w:rsidRDefault="00A56CA4" w:rsidP="00A56CA4">
      <w:pPr>
        <w:ind w:right="14"/>
        <w:rPr>
          <w:rFonts w:cs="Arial"/>
        </w:rPr>
      </w:pPr>
    </w:p>
    <w:p w14:paraId="3461D779" w14:textId="77777777" w:rsidR="00A56CA4" w:rsidRDefault="00A56CA4" w:rsidP="00A56CA4">
      <w:pPr>
        <w:ind w:right="14"/>
        <w:rPr>
          <w:rFonts w:cs="Arial"/>
        </w:rPr>
      </w:pPr>
    </w:p>
    <w:p w14:paraId="3CF2D8B6" w14:textId="77777777" w:rsidR="00A56CA4" w:rsidRDefault="00A56CA4" w:rsidP="00A56CA4">
      <w:pPr>
        <w:ind w:right="14"/>
        <w:rPr>
          <w:rFonts w:cs="Arial"/>
        </w:rPr>
      </w:pPr>
    </w:p>
    <w:p w14:paraId="0FB78278" w14:textId="77777777" w:rsidR="00A56CA4" w:rsidRDefault="00A56CA4" w:rsidP="00A56CA4">
      <w:pPr>
        <w:ind w:right="14"/>
        <w:rPr>
          <w:rFonts w:cs="Arial"/>
        </w:rPr>
      </w:pPr>
    </w:p>
    <w:p w14:paraId="1FC39945" w14:textId="77777777" w:rsidR="00A56CA4" w:rsidRDefault="00A56CA4" w:rsidP="00A56CA4">
      <w:pPr>
        <w:ind w:right="14"/>
        <w:rPr>
          <w:rFonts w:cs="Arial"/>
        </w:rPr>
      </w:pPr>
    </w:p>
    <w:p w14:paraId="0562CB0E" w14:textId="77777777" w:rsidR="00A56CA4" w:rsidRDefault="00A56CA4" w:rsidP="00A56CA4">
      <w:pPr>
        <w:ind w:right="14"/>
        <w:rPr>
          <w:rFonts w:cs="Arial"/>
        </w:rPr>
      </w:pPr>
    </w:p>
    <w:p w14:paraId="34CE0A41" w14:textId="77777777" w:rsidR="00A56CA4" w:rsidRPr="00A56CA4" w:rsidRDefault="00A56CA4" w:rsidP="00A56CA4">
      <w:pPr>
        <w:ind w:right="14"/>
        <w:rPr>
          <w:rFonts w:cs="Arial"/>
        </w:rPr>
      </w:pPr>
    </w:p>
    <w:p w14:paraId="62EBF3C5" w14:textId="77777777" w:rsidR="001C58BE" w:rsidRDefault="001C58BE" w:rsidP="00451848">
      <w:pPr>
        <w:ind w:left="-5" w:right="14"/>
        <w:rPr>
          <w:rFonts w:cs="Arial"/>
        </w:rPr>
      </w:pPr>
    </w:p>
    <w:p w14:paraId="6D98A12B" w14:textId="77777777" w:rsidR="001C58BE" w:rsidRDefault="001C58BE" w:rsidP="00451848">
      <w:pPr>
        <w:ind w:left="-5" w:right="14"/>
        <w:rPr>
          <w:rFonts w:cs="Arial"/>
        </w:rPr>
      </w:pPr>
    </w:p>
    <w:p w14:paraId="2946DB82" w14:textId="77777777" w:rsidR="00E755BD" w:rsidRDefault="00E755BD" w:rsidP="00451848">
      <w:pPr>
        <w:ind w:left="-5" w:right="14"/>
        <w:rPr>
          <w:rFonts w:cs="Arial"/>
        </w:rPr>
      </w:pPr>
    </w:p>
    <w:p w14:paraId="5997CC1D" w14:textId="77777777" w:rsidR="00E755BD" w:rsidRDefault="00E755BD" w:rsidP="00451848">
      <w:pPr>
        <w:ind w:left="-5" w:right="14"/>
        <w:rPr>
          <w:rFonts w:cs="Arial"/>
        </w:rPr>
      </w:pPr>
    </w:p>
    <w:p w14:paraId="29D6B04F" w14:textId="77777777" w:rsidR="00E755BD" w:rsidRPr="0081207F" w:rsidRDefault="00E755BD" w:rsidP="002D6D56">
      <w:pPr>
        <w:tabs>
          <w:tab w:val="center" w:pos="720"/>
          <w:tab w:val="center" w:pos="1440"/>
          <w:tab w:val="right" w:pos="10769"/>
        </w:tabs>
        <w:ind w:left="-15"/>
        <w:rPr>
          <w:rFonts w:cs="Arial"/>
        </w:rPr>
      </w:pPr>
      <w:r w:rsidRPr="0081207F">
        <w:rPr>
          <w:rFonts w:cs="Arial"/>
        </w:rPr>
        <w:tab/>
        <w:t xml:space="preserve"> </w:t>
      </w:r>
    </w:p>
    <w:p w14:paraId="0A6959E7" w14:textId="77777777" w:rsidR="00E755BD" w:rsidRPr="0081207F" w:rsidRDefault="00E755BD" w:rsidP="00E755BD">
      <w:pPr>
        <w:spacing w:line="259" w:lineRule="auto"/>
        <w:rPr>
          <w:rFonts w:cs="Arial"/>
        </w:rPr>
      </w:pPr>
      <w:r w:rsidRPr="0081207F">
        <w:rPr>
          <w:rFonts w:cs="Arial"/>
        </w:rPr>
        <w:t xml:space="preserve"> </w:t>
      </w:r>
    </w:p>
    <w:p w14:paraId="100C5B58" w14:textId="77777777" w:rsidR="00E755BD" w:rsidRPr="0081207F" w:rsidRDefault="00E755BD" w:rsidP="00E755BD">
      <w:pPr>
        <w:spacing w:line="259" w:lineRule="auto"/>
        <w:rPr>
          <w:rFonts w:cs="Arial"/>
        </w:rPr>
      </w:pPr>
      <w:r w:rsidRPr="0081207F">
        <w:rPr>
          <w:rFonts w:cs="Arial"/>
        </w:rPr>
        <w:t xml:space="preserve"> </w:t>
      </w:r>
    </w:p>
    <w:p w14:paraId="110FFD37" w14:textId="77777777" w:rsidR="00E755BD" w:rsidRPr="0081207F" w:rsidRDefault="00E755BD" w:rsidP="002D6D56">
      <w:pPr>
        <w:spacing w:line="259" w:lineRule="auto"/>
        <w:rPr>
          <w:rFonts w:cs="Arial"/>
        </w:rPr>
      </w:pPr>
    </w:p>
    <w:p w14:paraId="12F40E89" w14:textId="77777777" w:rsidR="00451848" w:rsidRPr="0081207F" w:rsidRDefault="00451848" w:rsidP="00451848">
      <w:pPr>
        <w:spacing w:line="259" w:lineRule="auto"/>
        <w:rPr>
          <w:rFonts w:cs="Arial"/>
        </w:rPr>
      </w:pPr>
      <w:r w:rsidRPr="0081207F">
        <w:rPr>
          <w:rFonts w:cs="Arial"/>
          <w:b/>
        </w:rPr>
        <w:t xml:space="preserve"> </w:t>
      </w:r>
    </w:p>
    <w:p w14:paraId="6B699379" w14:textId="77777777" w:rsidR="00451848" w:rsidRDefault="00451848" w:rsidP="001D3D14">
      <w:pPr>
        <w:spacing w:after="200"/>
      </w:pPr>
    </w:p>
    <w:p w14:paraId="3FE9F23F" w14:textId="77777777" w:rsidR="00FF6BB4" w:rsidRDefault="00FF6BB4" w:rsidP="00115430"/>
    <w:sectPr w:rsidR="00FF6BB4" w:rsidSect="00896290">
      <w:headerReference w:type="default" r:id="rId11"/>
      <w:footerReference w:type="default" r:id="rId12"/>
      <w:pgSz w:w="11906" w:h="16838"/>
      <w:pgMar w:top="568" w:right="1418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1C8DE" w14:textId="77777777" w:rsidR="00B1144A" w:rsidRDefault="00B1144A">
      <w:r>
        <w:separator/>
      </w:r>
    </w:p>
  </w:endnote>
  <w:endnote w:type="continuationSeparator" w:id="0">
    <w:p w14:paraId="4A24878E" w14:textId="77777777" w:rsidR="00B1144A" w:rsidRDefault="00B1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43D8C" w14:textId="77777777" w:rsidR="00085626" w:rsidRDefault="00455D2E" w:rsidP="003F34EA">
    <w:pPr>
      <w:pStyle w:val="Footer"/>
      <w:tabs>
        <w:tab w:val="clear" w:pos="4153"/>
        <w:tab w:val="clear" w:pos="8306"/>
        <w:tab w:val="left" w:pos="1290"/>
        <w:tab w:val="left" w:pos="3135"/>
        <w:tab w:val="left" w:pos="4080"/>
        <w:tab w:val="left" w:pos="5025"/>
        <w:tab w:val="left" w:pos="7050"/>
        <w:tab w:val="right" w:pos="9070"/>
      </w:tabs>
    </w:pP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185BA26C" wp14:editId="07777777">
          <wp:simplePos x="0" y="0"/>
          <wp:positionH relativeFrom="column">
            <wp:posOffset>4637405</wp:posOffset>
          </wp:positionH>
          <wp:positionV relativeFrom="paragraph">
            <wp:posOffset>-65405</wp:posOffset>
          </wp:positionV>
          <wp:extent cx="523875" cy="485775"/>
          <wp:effectExtent l="0" t="0" r="9525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0" locked="0" layoutInCell="1" allowOverlap="1" wp14:anchorId="4BC24775" wp14:editId="07777777">
          <wp:simplePos x="0" y="0"/>
          <wp:positionH relativeFrom="column">
            <wp:posOffset>5214620</wp:posOffset>
          </wp:positionH>
          <wp:positionV relativeFrom="paragraph">
            <wp:posOffset>-65405</wp:posOffset>
          </wp:positionV>
          <wp:extent cx="428625" cy="466725"/>
          <wp:effectExtent l="0" t="0" r="9525" b="9525"/>
          <wp:wrapNone/>
          <wp:docPr id="9" name="Picture 9" descr="RR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RS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1934B064" wp14:editId="07777777">
          <wp:simplePos x="0" y="0"/>
          <wp:positionH relativeFrom="column">
            <wp:posOffset>5891530</wp:posOffset>
          </wp:positionH>
          <wp:positionV relativeFrom="paragraph">
            <wp:posOffset>-113030</wp:posOffset>
          </wp:positionV>
          <wp:extent cx="590550" cy="542925"/>
          <wp:effectExtent l="0" t="0" r="0" b="9525"/>
          <wp:wrapTight wrapText="bothSides">
            <wp:wrapPolygon edited="0">
              <wp:start x="0" y="0"/>
              <wp:lineTo x="0" y="21221"/>
              <wp:lineTo x="20903" y="21221"/>
              <wp:lineTo x="20903" y="0"/>
              <wp:lineTo x="0" y="0"/>
            </wp:wrapPolygon>
          </wp:wrapTight>
          <wp:docPr id="21" name="Picture 2" descr="http://click.mailings.unicef.org.uk/?qs=5ce1ce5a8bb52da7a15ec0044d826cdd6113606d9739cf368eaed11a5176f1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click.mailings.unicef.org.uk/?qs=5ce1ce5a8bb52da7a15ec0044d826cdd6113606d9739cf368eaed11a5176f14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1584" behindDoc="0" locked="0" layoutInCell="1" allowOverlap="0" wp14:anchorId="2002D69A" wp14:editId="07777777">
          <wp:simplePos x="0" y="0"/>
          <wp:positionH relativeFrom="column">
            <wp:posOffset>65405</wp:posOffset>
          </wp:positionH>
          <wp:positionV relativeFrom="paragraph">
            <wp:posOffset>1270</wp:posOffset>
          </wp:positionV>
          <wp:extent cx="415290" cy="451485"/>
          <wp:effectExtent l="0" t="0" r="3810" b="5715"/>
          <wp:wrapNone/>
          <wp:docPr id="3" name="Picture 3" descr="friend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riends_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29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1" locked="0" layoutInCell="1" allowOverlap="1" wp14:anchorId="53A6D5BE" wp14:editId="07777777">
          <wp:simplePos x="0" y="0"/>
          <wp:positionH relativeFrom="column">
            <wp:posOffset>636905</wp:posOffset>
          </wp:positionH>
          <wp:positionV relativeFrom="paragraph">
            <wp:posOffset>1270</wp:posOffset>
          </wp:positionV>
          <wp:extent cx="426085" cy="457200"/>
          <wp:effectExtent l="0" t="0" r="0" b="0"/>
          <wp:wrapNone/>
          <wp:docPr id="20" name="Picture 20" descr="Flying Start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Flying Start_4c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08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3D434E83" wp14:editId="07777777">
          <wp:simplePos x="0" y="0"/>
          <wp:positionH relativeFrom="column">
            <wp:posOffset>3380105</wp:posOffset>
          </wp:positionH>
          <wp:positionV relativeFrom="paragraph">
            <wp:posOffset>1270</wp:posOffset>
          </wp:positionV>
          <wp:extent cx="400050" cy="514350"/>
          <wp:effectExtent l="0" t="0" r="0" b="0"/>
          <wp:wrapNone/>
          <wp:docPr id="12" name="Picture 12" descr="qm2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qm2_logo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2F8C3A61" wp14:editId="07777777">
          <wp:simplePos x="0" y="0"/>
          <wp:positionH relativeFrom="column">
            <wp:posOffset>1994535</wp:posOffset>
          </wp:positionH>
          <wp:positionV relativeFrom="paragraph">
            <wp:posOffset>6985</wp:posOffset>
          </wp:positionV>
          <wp:extent cx="471170" cy="431800"/>
          <wp:effectExtent l="0" t="0" r="5080" b="6350"/>
          <wp:wrapNone/>
          <wp:docPr id="10" name="Picture 10" descr="eco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co_schools_logo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1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3632" behindDoc="0" locked="0" layoutInCell="1" allowOverlap="1" wp14:anchorId="5D091B6A" wp14:editId="07777777">
          <wp:simplePos x="0" y="0"/>
          <wp:positionH relativeFrom="column">
            <wp:posOffset>1208405</wp:posOffset>
          </wp:positionH>
          <wp:positionV relativeFrom="paragraph">
            <wp:posOffset>1270</wp:posOffset>
          </wp:positionV>
          <wp:extent cx="523875" cy="514350"/>
          <wp:effectExtent l="0" t="0" r="9525" b="0"/>
          <wp:wrapNone/>
          <wp:docPr id="6" name="Picture 6" descr="butterfli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utterflies logo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2608" behindDoc="0" locked="0" layoutInCell="1" allowOverlap="1" wp14:anchorId="2FB966AF" wp14:editId="07777777">
          <wp:simplePos x="0" y="0"/>
          <wp:positionH relativeFrom="column">
            <wp:posOffset>3951605</wp:posOffset>
          </wp:positionH>
          <wp:positionV relativeFrom="paragraph">
            <wp:posOffset>-113030</wp:posOffset>
          </wp:positionV>
          <wp:extent cx="685800" cy="514350"/>
          <wp:effectExtent l="0" t="0" r="0" b="0"/>
          <wp:wrapNone/>
          <wp:docPr id="4" name="Picture 4" descr="healthy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_schools_logo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5CF6">
      <w:tab/>
    </w:r>
    <w:r w:rsidR="00405CF6">
      <w:tab/>
    </w:r>
    <w:r w:rsidR="00405CF6">
      <w:tab/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2EC6B3BB" wp14:editId="07777777">
          <wp:simplePos x="0" y="0"/>
          <wp:positionH relativeFrom="column">
            <wp:posOffset>2595880</wp:posOffset>
          </wp:positionH>
          <wp:positionV relativeFrom="paragraph">
            <wp:posOffset>6985</wp:posOffset>
          </wp:positionV>
          <wp:extent cx="552450" cy="552450"/>
          <wp:effectExtent l="0" t="0" r="0" b="0"/>
          <wp:wrapNone/>
          <wp:docPr id="11" name="Picture 11" descr="bumble bee logo (1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mble bee logo (11)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4EA">
      <w:tab/>
    </w:r>
    <w:r w:rsidR="00405CF6">
      <w:tab/>
    </w:r>
    <w:r w:rsidR="00405CF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72A84" w14:textId="77777777" w:rsidR="00B1144A" w:rsidRDefault="00B1144A">
      <w:r>
        <w:separator/>
      </w:r>
    </w:p>
  </w:footnote>
  <w:footnote w:type="continuationSeparator" w:id="0">
    <w:p w14:paraId="618A9A62" w14:textId="77777777" w:rsidR="00B1144A" w:rsidRDefault="00B1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6645" w14:textId="77777777" w:rsidR="000D3BCF" w:rsidRDefault="00455D2E" w:rsidP="000D3BCF">
    <w:pPr>
      <w:pStyle w:val="Header"/>
      <w:tabs>
        <w:tab w:val="clear" w:pos="4153"/>
        <w:tab w:val="clear" w:pos="8306"/>
        <w:tab w:val="center" w:pos="453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56B61F" wp14:editId="07777777">
              <wp:simplePos x="0" y="0"/>
              <wp:positionH relativeFrom="column">
                <wp:posOffset>2922905</wp:posOffset>
              </wp:positionH>
              <wp:positionV relativeFrom="paragraph">
                <wp:posOffset>2540</wp:posOffset>
              </wp:positionV>
              <wp:extent cx="3200400" cy="1600200"/>
              <wp:effectExtent l="0" t="0" r="0" b="0"/>
              <wp:wrapNone/>
              <wp:docPr id="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60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AA6890" w14:textId="77777777" w:rsidR="000D3BCF" w:rsidRPr="003F7C26" w:rsidRDefault="000D3BCF" w:rsidP="000D3BCF">
                          <w:pPr>
                            <w:jc w:val="right"/>
                            <w:rPr>
                              <w:rFonts w:ascii="Lucida Calligraphy" w:hAnsi="Lucida Calligraphy"/>
                              <w:b/>
                              <w:sz w:val="28"/>
                              <w:szCs w:val="28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 w:rsidRPr="003F7C26">
                                <w:rPr>
                                  <w:rFonts w:ascii="Lucida Calligraphy" w:hAnsi="Lucida Calligraphy"/>
                                  <w:b/>
                                  <w:sz w:val="28"/>
                                  <w:szCs w:val="28"/>
                                </w:rPr>
                                <w:t>Blaenymaes</w:t>
                              </w:r>
                            </w:smartTag>
                            <w:r w:rsidRPr="003F7C26">
                              <w:rPr>
                                <w:rFonts w:ascii="Lucida Calligraphy" w:hAnsi="Lucida Calligraphy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3F7C26">
                                <w:rPr>
                                  <w:rFonts w:ascii="Lucida Calligraphy" w:hAnsi="Lucida Calligraphy"/>
                                  <w:b/>
                                  <w:sz w:val="28"/>
                                  <w:szCs w:val="28"/>
                                </w:rPr>
                                <w:t>Primary School</w:t>
                              </w:r>
                            </w:smartTag>
                          </w:smartTag>
                        </w:p>
                        <w:p w14:paraId="63E882CC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smartTag w:uri="urn:schemas-microsoft-com:office:smarttags" w:element="address">
                            <w:smartTag w:uri="urn:schemas-microsoft-com:office:smarttags" w:element="Street">
                              <w:r w:rsidRPr="003F7C26">
                                <w:rPr>
                                  <w:rFonts w:ascii="Comic Sans MS" w:hAnsi="Comic Sans MS"/>
                                  <w:sz w:val="20"/>
                                </w:rPr>
                                <w:t>Broughton Avenue</w:t>
                              </w:r>
                            </w:smartTag>
                          </w:smartTag>
                        </w:p>
                        <w:p w14:paraId="5C653625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Blaenymaes</w:t>
                          </w:r>
                        </w:p>
                        <w:p w14:paraId="7D2873CC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 w:rsidRPr="003F7C26">
                                <w:rPr>
                                  <w:rFonts w:ascii="Comic Sans MS" w:hAnsi="Comic Sans MS"/>
                                  <w:sz w:val="20"/>
                                </w:rPr>
                                <w:t>Swansea</w:t>
                              </w:r>
                            </w:smartTag>
                          </w:smartTag>
                        </w:p>
                        <w:p w14:paraId="2F10CFC7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SA5 5LW</w:t>
                          </w:r>
                        </w:p>
                        <w:p w14:paraId="6CB7F671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Tel: 01792 583366</w:t>
                          </w:r>
                        </w:p>
                        <w:p w14:paraId="138130A9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Fax: 01792 585001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6B61F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230.15pt;margin-top:.2pt;width:252pt;height:12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" filled="f" stroked="f">
              <v:textbox>
                <w:txbxContent>
                  <w:p w14:paraId="37AA6890" w14:textId="77777777" w:rsidR="000D3BCF" w:rsidRPr="003F7C26" w:rsidRDefault="000D3BCF" w:rsidP="000D3BCF">
                    <w:pPr>
                      <w:jc w:val="right"/>
                      <w:rPr>
                        <w:rFonts w:ascii="Lucida Calligraphy" w:hAnsi="Lucida Calligraphy"/>
                        <w:b/>
                        <w:sz w:val="28"/>
                        <w:szCs w:val="28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 w:rsidRPr="003F7C26">
                          <w:rPr>
                            <w:rFonts w:ascii="Lucida Calligraphy" w:hAnsi="Lucida Calligraphy"/>
                            <w:b/>
                            <w:sz w:val="28"/>
                            <w:szCs w:val="28"/>
                          </w:rPr>
                          <w:t>Blaenymaes</w:t>
                        </w:r>
                      </w:smartTag>
                      <w:r w:rsidRPr="003F7C26">
                        <w:rPr>
                          <w:rFonts w:ascii="Lucida Calligraphy" w:hAnsi="Lucida Calligraphy"/>
                          <w:b/>
                          <w:sz w:val="28"/>
                          <w:szCs w:val="28"/>
                        </w:rPr>
                        <w:t xml:space="preserve"> </w:t>
                      </w:r>
                      <w:smartTag w:uri="urn:schemas-microsoft-com:office:smarttags" w:element="PlaceType">
                        <w:r w:rsidRPr="003F7C26">
                          <w:rPr>
                            <w:rFonts w:ascii="Lucida Calligraphy" w:hAnsi="Lucida Calligraphy"/>
                            <w:b/>
                            <w:sz w:val="28"/>
                            <w:szCs w:val="28"/>
                          </w:rPr>
                          <w:t>Primary School</w:t>
                        </w:r>
                      </w:smartTag>
                    </w:smartTag>
                  </w:p>
                  <w:p w14:paraId="63E882CC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smartTag w:uri="urn:schemas-microsoft-com:office:smarttags" w:element="address">
                      <w:smartTag w:uri="urn:schemas-microsoft-com:office:smarttags" w:element="Street">
                        <w:r w:rsidRPr="003F7C26">
                          <w:rPr>
                            <w:rFonts w:ascii="Comic Sans MS" w:hAnsi="Comic Sans MS"/>
                            <w:sz w:val="20"/>
                          </w:rPr>
                          <w:t>Broughton Avenue</w:t>
                        </w:r>
                      </w:smartTag>
                    </w:smartTag>
                  </w:p>
                  <w:p w14:paraId="5C653625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Blaenymaes</w:t>
                    </w:r>
                  </w:p>
                  <w:p w14:paraId="7D2873CC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 w:rsidRPr="003F7C26">
                          <w:rPr>
                            <w:rFonts w:ascii="Comic Sans MS" w:hAnsi="Comic Sans MS"/>
                            <w:sz w:val="20"/>
                          </w:rPr>
                          <w:t>Swansea</w:t>
                        </w:r>
                      </w:smartTag>
                    </w:smartTag>
                  </w:p>
                  <w:p w14:paraId="2F10CFC7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SA5 5LW</w:t>
                    </w:r>
                  </w:p>
                  <w:p w14:paraId="6CB7F671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Tel: 01792 583366</w:t>
                    </w:r>
                  </w:p>
                  <w:p w14:paraId="138130A9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Fax: 01792 585001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5461C6F" wp14:editId="07777777">
          <wp:simplePos x="0" y="0"/>
          <wp:positionH relativeFrom="column">
            <wp:posOffset>-391795</wp:posOffset>
          </wp:positionH>
          <wp:positionV relativeFrom="paragraph">
            <wp:posOffset>-111760</wp:posOffset>
          </wp:positionV>
          <wp:extent cx="1695450" cy="1714500"/>
          <wp:effectExtent l="0" t="0" r="0" b="0"/>
          <wp:wrapNone/>
          <wp:docPr id="16" name="Picture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BCF">
      <w:tab/>
    </w:r>
  </w:p>
  <w:p w14:paraId="1F72F646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22DEC998" w14:textId="77777777" w:rsidR="000D3BCF" w:rsidRDefault="00455D2E" w:rsidP="000D3BCF">
    <w:pPr>
      <w:pStyle w:val="Header"/>
      <w:tabs>
        <w:tab w:val="clear" w:pos="4153"/>
        <w:tab w:val="clear" w:pos="8306"/>
        <w:tab w:val="center" w:pos="453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66465AB9" wp14:editId="07777777">
              <wp:simplePos x="0" y="0"/>
              <wp:positionH relativeFrom="column">
                <wp:posOffset>1590675</wp:posOffset>
              </wp:positionH>
              <wp:positionV relativeFrom="paragraph">
                <wp:posOffset>7034</wp:posOffset>
              </wp:positionV>
              <wp:extent cx="2743200" cy="4572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A7AFB6" w14:textId="68490A7C" w:rsidR="00F552EA" w:rsidRDefault="008C0E05" w:rsidP="00F552EA">
                          <w:pPr>
                            <w:jc w:val="center"/>
                            <w:rPr>
                              <w:rFonts w:cs="Arial"/>
                              <w:i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Head teacher: </w:t>
                          </w:r>
                          <w:r w:rsidR="0062083B">
                            <w:rPr>
                              <w:rFonts w:cs="Arial"/>
                              <w:i/>
                              <w:sz w:val="20"/>
                            </w:rPr>
                            <w:t xml:space="preserve">Mrs K Lecrass  </w:t>
                          </w:r>
                        </w:p>
                        <w:p w14:paraId="4305EEA4" w14:textId="37AF15D2" w:rsidR="000D3BCF" w:rsidRPr="000D3BCF" w:rsidRDefault="00BD7986" w:rsidP="00F552EA">
                          <w:pPr>
                            <w:rPr>
                              <w:rFonts w:cs="Arial"/>
                              <w:i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                 </w:t>
                          </w:r>
                          <w:r w:rsidR="00F552EA">
                            <w:rPr>
                              <w:rFonts w:cs="Arial"/>
                              <w:i/>
                              <w:sz w:val="20"/>
                            </w:rPr>
                            <w:t>Deputy Head</w:t>
                          </w: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>:</w:t>
                          </w:r>
                          <w:r w:rsidR="0062083B">
                            <w:rPr>
                              <w:rFonts w:cs="Arial"/>
                              <w:i/>
                              <w:sz w:val="20"/>
                            </w:rPr>
                            <w:t xml:space="preserve"> Mrs Smith</w:t>
                          </w:r>
                        </w:p>
                        <w:p w14:paraId="08CE6F91" w14:textId="77777777" w:rsidR="000D3BCF" w:rsidRDefault="000D3BC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465AB9" id="Text Box 19" o:spid="_x0000_s1027" type="#_x0000_t202" style="position:absolute;margin-left:125.25pt;margin-top:.55pt;width:3in;height:3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" filled="f" stroked="f">
              <v:textbox>
                <w:txbxContent>
                  <w:p w14:paraId="6FA7AFB6" w14:textId="68490A7C" w:rsidR="00F552EA" w:rsidRDefault="008C0E05" w:rsidP="00F552EA">
                    <w:pPr>
                      <w:jc w:val="center"/>
                      <w:rPr>
                        <w:rFonts w:cs="Arial"/>
                        <w:i/>
                        <w:sz w:val="20"/>
                      </w:rPr>
                    </w:pPr>
                    <w:r>
                      <w:rPr>
                        <w:rFonts w:cs="Arial"/>
                        <w:i/>
                        <w:sz w:val="20"/>
                      </w:rPr>
                      <w:t xml:space="preserve">Head teacher: </w:t>
                    </w:r>
                    <w:r w:rsidR="0062083B">
                      <w:rPr>
                        <w:rFonts w:cs="Arial"/>
                        <w:i/>
                        <w:sz w:val="20"/>
                      </w:rPr>
                      <w:t xml:space="preserve">Mrs K Lecrass  </w:t>
                    </w:r>
                  </w:p>
                  <w:p w14:paraId="4305EEA4" w14:textId="37AF15D2" w:rsidR="000D3BCF" w:rsidRPr="000D3BCF" w:rsidRDefault="00BD7986" w:rsidP="00F552EA">
                    <w:pPr>
                      <w:rPr>
                        <w:rFonts w:cs="Arial"/>
                        <w:i/>
                        <w:sz w:val="20"/>
                      </w:rPr>
                    </w:pPr>
                    <w:r>
                      <w:rPr>
                        <w:rFonts w:cs="Arial"/>
                        <w:i/>
                        <w:sz w:val="20"/>
                      </w:rPr>
                      <w:t xml:space="preserve">                 </w:t>
                    </w:r>
                    <w:r w:rsidR="00F552EA">
                      <w:rPr>
                        <w:rFonts w:cs="Arial"/>
                        <w:i/>
                        <w:sz w:val="20"/>
                      </w:rPr>
                      <w:t>Deputy Head</w:t>
                    </w:r>
                    <w:r>
                      <w:rPr>
                        <w:rFonts w:cs="Arial"/>
                        <w:i/>
                        <w:sz w:val="20"/>
                      </w:rPr>
                      <w:t>:</w:t>
                    </w:r>
                    <w:r w:rsidR="0062083B">
                      <w:rPr>
                        <w:rFonts w:cs="Arial"/>
                        <w:i/>
                        <w:sz w:val="20"/>
                      </w:rPr>
                      <w:t xml:space="preserve"> Mrs Smith</w:t>
                    </w:r>
                  </w:p>
                  <w:p w14:paraId="08CE6F91" w14:textId="77777777" w:rsidR="000D3BCF" w:rsidRDefault="000D3BCF"/>
                </w:txbxContent>
              </v:textbox>
            </v:shape>
          </w:pict>
        </mc:Fallback>
      </mc:AlternateContent>
    </w:r>
  </w:p>
  <w:p w14:paraId="6BB9E253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23DE523C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52E56223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54F9AE05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  <w:r>
      <w:t xml:space="preserve">   </w:t>
    </w:r>
  </w:p>
  <w:p w14:paraId="07547A01" w14:textId="77777777" w:rsidR="004F72F5" w:rsidRDefault="004F72F5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</w:p>
  <w:p w14:paraId="1EAABFEB" w14:textId="77777777" w:rsidR="000D3BCF" w:rsidRDefault="000D3BCF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  <w:r w:rsidRPr="003F7C26">
      <w:rPr>
        <w:rFonts w:ascii="Comic Sans MS" w:hAnsi="Comic Sans MS"/>
        <w:sz w:val="18"/>
        <w:szCs w:val="18"/>
      </w:rPr>
      <w:t xml:space="preserve">Email: </w:t>
    </w:r>
    <w:hyperlink r:id="rId2" w:history="1">
      <w:r w:rsidR="004F72F5" w:rsidRPr="0052662E">
        <w:rPr>
          <w:rStyle w:val="Hyperlink"/>
          <w:rFonts w:ascii="Comic Sans MS" w:hAnsi="Comic Sans MS"/>
          <w:sz w:val="18"/>
          <w:szCs w:val="18"/>
        </w:rPr>
        <w:t>blaenymaes.primary@swansea-edunet.gov.uk</w:t>
      </w:r>
    </w:hyperlink>
  </w:p>
  <w:p w14:paraId="5043CB0F" w14:textId="77777777" w:rsidR="004F72F5" w:rsidRDefault="004F72F5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</w:p>
  <w:p w14:paraId="6CEEA20C" w14:textId="741B2467" w:rsidR="004F72F5" w:rsidRPr="003F7C26" w:rsidRDefault="001B589F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fldChar w:fldCharType="begin"/>
    </w:r>
    <w:r>
      <w:rPr>
        <w:rFonts w:ascii="Comic Sans MS" w:hAnsi="Comic Sans MS"/>
        <w:sz w:val="18"/>
        <w:szCs w:val="18"/>
      </w:rPr>
      <w:instrText xml:space="preserve"> DATE \@ "dd/MM/yyyy" </w:instrText>
    </w:r>
    <w:r>
      <w:rPr>
        <w:rFonts w:ascii="Comic Sans MS" w:hAnsi="Comic Sans MS"/>
        <w:sz w:val="18"/>
        <w:szCs w:val="18"/>
      </w:rPr>
      <w:fldChar w:fldCharType="separate"/>
    </w:r>
    <w:r w:rsidR="00397F36">
      <w:rPr>
        <w:rFonts w:ascii="Comic Sans MS" w:hAnsi="Comic Sans MS"/>
        <w:noProof/>
        <w:sz w:val="18"/>
        <w:szCs w:val="18"/>
      </w:rPr>
      <w:t>08/06/2026</w:t>
    </w:r>
    <w:r>
      <w:rPr>
        <w:rFonts w:ascii="Comic Sans MS" w:hAnsi="Comic Sans MS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3CEE"/>
    <w:multiLevelType w:val="hybridMultilevel"/>
    <w:tmpl w:val="62FE3D86"/>
    <w:lvl w:ilvl="0" w:tplc="95BE345E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D6E2F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48E0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0ED5C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D6E9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1A5E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21F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C29E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98672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332C9B"/>
    <w:multiLevelType w:val="hybridMultilevel"/>
    <w:tmpl w:val="EBE0A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42A36"/>
    <w:multiLevelType w:val="hybridMultilevel"/>
    <w:tmpl w:val="863E9E70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E7EE3"/>
    <w:multiLevelType w:val="hybridMultilevel"/>
    <w:tmpl w:val="42F640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C0C26"/>
    <w:multiLevelType w:val="hybridMultilevel"/>
    <w:tmpl w:val="7E867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26742"/>
    <w:multiLevelType w:val="hybridMultilevel"/>
    <w:tmpl w:val="523C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7035B"/>
    <w:multiLevelType w:val="hybridMultilevel"/>
    <w:tmpl w:val="F514B42A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460732CC"/>
    <w:multiLevelType w:val="hybridMultilevel"/>
    <w:tmpl w:val="178A588A"/>
    <w:lvl w:ilvl="0" w:tplc="2FC03DAA">
      <w:start w:val="1"/>
      <w:numFmt w:val="lowerLetter"/>
      <w:lvlText w:val="(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9A9E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62619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7EBE0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9CDD9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69E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9E0A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16F9C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CAF0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775438"/>
    <w:multiLevelType w:val="hybridMultilevel"/>
    <w:tmpl w:val="A46E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64573B"/>
    <w:multiLevelType w:val="hybridMultilevel"/>
    <w:tmpl w:val="53D22486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0" w15:restartNumberingAfterBreak="0">
    <w:nsid w:val="5FB623BE"/>
    <w:multiLevelType w:val="hybridMultilevel"/>
    <w:tmpl w:val="C28A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3F5DD3"/>
    <w:multiLevelType w:val="hybridMultilevel"/>
    <w:tmpl w:val="67FCC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6"/>
  </w:num>
  <w:num w:numId="7">
    <w:abstractNumId w:val="9"/>
  </w:num>
  <w:num w:numId="8">
    <w:abstractNumId w:val="8"/>
  </w:num>
  <w:num w:numId="9">
    <w:abstractNumId w:val="1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BB4"/>
    <w:rsid w:val="00014CFF"/>
    <w:rsid w:val="000208A9"/>
    <w:rsid w:val="00024D3B"/>
    <w:rsid w:val="0004627C"/>
    <w:rsid w:val="00050451"/>
    <w:rsid w:val="000735AD"/>
    <w:rsid w:val="00073993"/>
    <w:rsid w:val="00085626"/>
    <w:rsid w:val="000900B9"/>
    <w:rsid w:val="00094778"/>
    <w:rsid w:val="000B5B0B"/>
    <w:rsid w:val="000D1233"/>
    <w:rsid w:val="000D3BCF"/>
    <w:rsid w:val="000F53E4"/>
    <w:rsid w:val="001016E3"/>
    <w:rsid w:val="00115430"/>
    <w:rsid w:val="00123A76"/>
    <w:rsid w:val="0012799E"/>
    <w:rsid w:val="00134387"/>
    <w:rsid w:val="001353C8"/>
    <w:rsid w:val="001372B1"/>
    <w:rsid w:val="00145A31"/>
    <w:rsid w:val="00154569"/>
    <w:rsid w:val="00176231"/>
    <w:rsid w:val="0018005C"/>
    <w:rsid w:val="00183A45"/>
    <w:rsid w:val="00186005"/>
    <w:rsid w:val="00187E76"/>
    <w:rsid w:val="001911BD"/>
    <w:rsid w:val="001A47FF"/>
    <w:rsid w:val="001B589F"/>
    <w:rsid w:val="001C349F"/>
    <w:rsid w:val="001C58BE"/>
    <w:rsid w:val="001C6510"/>
    <w:rsid w:val="001D0B3C"/>
    <w:rsid w:val="001D325F"/>
    <w:rsid w:val="001D3D14"/>
    <w:rsid w:val="001E1056"/>
    <w:rsid w:val="00210507"/>
    <w:rsid w:val="002161C1"/>
    <w:rsid w:val="00225346"/>
    <w:rsid w:val="002305B3"/>
    <w:rsid w:val="00241532"/>
    <w:rsid w:val="002508C7"/>
    <w:rsid w:val="00265883"/>
    <w:rsid w:val="002726EF"/>
    <w:rsid w:val="002824B3"/>
    <w:rsid w:val="00295486"/>
    <w:rsid w:val="002A2960"/>
    <w:rsid w:val="002A389D"/>
    <w:rsid w:val="002D5DDE"/>
    <w:rsid w:val="002D6D56"/>
    <w:rsid w:val="002E51F6"/>
    <w:rsid w:val="0030123B"/>
    <w:rsid w:val="0030373D"/>
    <w:rsid w:val="003071BB"/>
    <w:rsid w:val="0031485A"/>
    <w:rsid w:val="00320474"/>
    <w:rsid w:val="00326A02"/>
    <w:rsid w:val="00331928"/>
    <w:rsid w:val="00342E13"/>
    <w:rsid w:val="00354F56"/>
    <w:rsid w:val="00357BC4"/>
    <w:rsid w:val="00361F01"/>
    <w:rsid w:val="003625BC"/>
    <w:rsid w:val="00367921"/>
    <w:rsid w:val="0037294B"/>
    <w:rsid w:val="0037433C"/>
    <w:rsid w:val="003815FD"/>
    <w:rsid w:val="00382CCB"/>
    <w:rsid w:val="00397F36"/>
    <w:rsid w:val="003A1501"/>
    <w:rsid w:val="003B17F8"/>
    <w:rsid w:val="003C4DB0"/>
    <w:rsid w:val="003C51D6"/>
    <w:rsid w:val="003C687E"/>
    <w:rsid w:val="003D348F"/>
    <w:rsid w:val="003D7895"/>
    <w:rsid w:val="003F34EA"/>
    <w:rsid w:val="003F7C26"/>
    <w:rsid w:val="00405279"/>
    <w:rsid w:val="00405CF6"/>
    <w:rsid w:val="00405ECF"/>
    <w:rsid w:val="00411988"/>
    <w:rsid w:val="00420005"/>
    <w:rsid w:val="00426CFA"/>
    <w:rsid w:val="00437231"/>
    <w:rsid w:val="00451848"/>
    <w:rsid w:val="00455D2E"/>
    <w:rsid w:val="00465DA2"/>
    <w:rsid w:val="004868C5"/>
    <w:rsid w:val="004A29B2"/>
    <w:rsid w:val="004A315B"/>
    <w:rsid w:val="004B28EC"/>
    <w:rsid w:val="004C2540"/>
    <w:rsid w:val="004C741C"/>
    <w:rsid w:val="004D4AF7"/>
    <w:rsid w:val="004F72F5"/>
    <w:rsid w:val="00502262"/>
    <w:rsid w:val="00525C53"/>
    <w:rsid w:val="00527360"/>
    <w:rsid w:val="005425B0"/>
    <w:rsid w:val="00544C16"/>
    <w:rsid w:val="00565988"/>
    <w:rsid w:val="00565EF0"/>
    <w:rsid w:val="0057051F"/>
    <w:rsid w:val="00577A4B"/>
    <w:rsid w:val="0058091D"/>
    <w:rsid w:val="005973B7"/>
    <w:rsid w:val="00597918"/>
    <w:rsid w:val="005A2685"/>
    <w:rsid w:val="005A2F63"/>
    <w:rsid w:val="005A7AF0"/>
    <w:rsid w:val="005B1A83"/>
    <w:rsid w:val="005D6D09"/>
    <w:rsid w:val="005D7AC7"/>
    <w:rsid w:val="005E3836"/>
    <w:rsid w:val="0060751D"/>
    <w:rsid w:val="0062045A"/>
    <w:rsid w:val="0062083B"/>
    <w:rsid w:val="006301DB"/>
    <w:rsid w:val="00632599"/>
    <w:rsid w:val="00634026"/>
    <w:rsid w:val="0064267D"/>
    <w:rsid w:val="00642886"/>
    <w:rsid w:val="006568A0"/>
    <w:rsid w:val="00660907"/>
    <w:rsid w:val="00661B52"/>
    <w:rsid w:val="006939E8"/>
    <w:rsid w:val="00695DB9"/>
    <w:rsid w:val="00696888"/>
    <w:rsid w:val="006B3319"/>
    <w:rsid w:val="006B3FB8"/>
    <w:rsid w:val="006B73FD"/>
    <w:rsid w:val="006C7B74"/>
    <w:rsid w:val="006D03E4"/>
    <w:rsid w:val="006E339D"/>
    <w:rsid w:val="006F7F4B"/>
    <w:rsid w:val="007037F5"/>
    <w:rsid w:val="0071068B"/>
    <w:rsid w:val="0072239E"/>
    <w:rsid w:val="00724839"/>
    <w:rsid w:val="00726348"/>
    <w:rsid w:val="007325E5"/>
    <w:rsid w:val="00740E7D"/>
    <w:rsid w:val="00755938"/>
    <w:rsid w:val="007674B8"/>
    <w:rsid w:val="00772E03"/>
    <w:rsid w:val="00776EFC"/>
    <w:rsid w:val="0078499A"/>
    <w:rsid w:val="00787BFC"/>
    <w:rsid w:val="007B19D2"/>
    <w:rsid w:val="007C1988"/>
    <w:rsid w:val="007D52D3"/>
    <w:rsid w:val="008065C9"/>
    <w:rsid w:val="00814CAC"/>
    <w:rsid w:val="00837D44"/>
    <w:rsid w:val="008518FD"/>
    <w:rsid w:val="00857D0A"/>
    <w:rsid w:val="00861969"/>
    <w:rsid w:val="00863658"/>
    <w:rsid w:val="008763A2"/>
    <w:rsid w:val="00885BF9"/>
    <w:rsid w:val="00886D33"/>
    <w:rsid w:val="00893A1F"/>
    <w:rsid w:val="00895C24"/>
    <w:rsid w:val="00896290"/>
    <w:rsid w:val="00897CF8"/>
    <w:rsid w:val="008A0B36"/>
    <w:rsid w:val="008B250D"/>
    <w:rsid w:val="008C0E05"/>
    <w:rsid w:val="008C2E74"/>
    <w:rsid w:val="008C3490"/>
    <w:rsid w:val="008E4E40"/>
    <w:rsid w:val="008F3733"/>
    <w:rsid w:val="0090730F"/>
    <w:rsid w:val="00915852"/>
    <w:rsid w:val="00917D1E"/>
    <w:rsid w:val="00931179"/>
    <w:rsid w:val="00961BAD"/>
    <w:rsid w:val="00971CB7"/>
    <w:rsid w:val="00986A68"/>
    <w:rsid w:val="009A032E"/>
    <w:rsid w:val="009B1A71"/>
    <w:rsid w:val="009C3E17"/>
    <w:rsid w:val="009E5E3C"/>
    <w:rsid w:val="00A0071B"/>
    <w:rsid w:val="00A15986"/>
    <w:rsid w:val="00A3094B"/>
    <w:rsid w:val="00A30AA1"/>
    <w:rsid w:val="00A347AD"/>
    <w:rsid w:val="00A4612D"/>
    <w:rsid w:val="00A560BF"/>
    <w:rsid w:val="00A56CA4"/>
    <w:rsid w:val="00A666AA"/>
    <w:rsid w:val="00A72F09"/>
    <w:rsid w:val="00A80B99"/>
    <w:rsid w:val="00A83F27"/>
    <w:rsid w:val="00A95B07"/>
    <w:rsid w:val="00AA4A10"/>
    <w:rsid w:val="00AB2838"/>
    <w:rsid w:val="00AE12A9"/>
    <w:rsid w:val="00AE397B"/>
    <w:rsid w:val="00AE5485"/>
    <w:rsid w:val="00B05767"/>
    <w:rsid w:val="00B1144A"/>
    <w:rsid w:val="00B404D6"/>
    <w:rsid w:val="00B50243"/>
    <w:rsid w:val="00B525F8"/>
    <w:rsid w:val="00B605B0"/>
    <w:rsid w:val="00B66253"/>
    <w:rsid w:val="00B9176C"/>
    <w:rsid w:val="00BA017F"/>
    <w:rsid w:val="00BA6455"/>
    <w:rsid w:val="00BAEE1E"/>
    <w:rsid w:val="00BB02FE"/>
    <w:rsid w:val="00BB20E1"/>
    <w:rsid w:val="00BD7986"/>
    <w:rsid w:val="00C86F6A"/>
    <w:rsid w:val="00CA1CB1"/>
    <w:rsid w:val="00CC0CE4"/>
    <w:rsid w:val="00CD14D1"/>
    <w:rsid w:val="00CD3E87"/>
    <w:rsid w:val="00CE48A4"/>
    <w:rsid w:val="00D2205C"/>
    <w:rsid w:val="00D25467"/>
    <w:rsid w:val="00D40DEE"/>
    <w:rsid w:val="00D44F19"/>
    <w:rsid w:val="00D573F5"/>
    <w:rsid w:val="00D574EC"/>
    <w:rsid w:val="00D740F4"/>
    <w:rsid w:val="00D8795E"/>
    <w:rsid w:val="00DA0BC4"/>
    <w:rsid w:val="00DA1EFE"/>
    <w:rsid w:val="00DB2A49"/>
    <w:rsid w:val="00DC0C2E"/>
    <w:rsid w:val="00DD6CD7"/>
    <w:rsid w:val="00DD7EC7"/>
    <w:rsid w:val="00E0562B"/>
    <w:rsid w:val="00E174A8"/>
    <w:rsid w:val="00E21C5E"/>
    <w:rsid w:val="00E250A2"/>
    <w:rsid w:val="00E2594E"/>
    <w:rsid w:val="00E4438E"/>
    <w:rsid w:val="00E4518A"/>
    <w:rsid w:val="00E524E6"/>
    <w:rsid w:val="00E64236"/>
    <w:rsid w:val="00E710E1"/>
    <w:rsid w:val="00E755BD"/>
    <w:rsid w:val="00E91CD7"/>
    <w:rsid w:val="00EB1188"/>
    <w:rsid w:val="00EB3F3D"/>
    <w:rsid w:val="00EC367C"/>
    <w:rsid w:val="00ED4170"/>
    <w:rsid w:val="00ED5DE9"/>
    <w:rsid w:val="00EF21A6"/>
    <w:rsid w:val="00F022B4"/>
    <w:rsid w:val="00F04B96"/>
    <w:rsid w:val="00F200BE"/>
    <w:rsid w:val="00F3015B"/>
    <w:rsid w:val="00F32176"/>
    <w:rsid w:val="00F37082"/>
    <w:rsid w:val="00F51695"/>
    <w:rsid w:val="00F53C9E"/>
    <w:rsid w:val="00F552EA"/>
    <w:rsid w:val="00F728E6"/>
    <w:rsid w:val="00F86CAD"/>
    <w:rsid w:val="00FA6B9A"/>
    <w:rsid w:val="00FA6C8F"/>
    <w:rsid w:val="00FA71CD"/>
    <w:rsid w:val="00FC4444"/>
    <w:rsid w:val="00FC5762"/>
    <w:rsid w:val="00FD247A"/>
    <w:rsid w:val="00FF30E3"/>
    <w:rsid w:val="00FF6BB4"/>
    <w:rsid w:val="01BB2189"/>
    <w:rsid w:val="09E18581"/>
    <w:rsid w:val="14283A20"/>
    <w:rsid w:val="1610BDCC"/>
    <w:rsid w:val="1A9FE342"/>
    <w:rsid w:val="2576EC2A"/>
    <w:rsid w:val="274DFEAB"/>
    <w:rsid w:val="2961D647"/>
    <w:rsid w:val="2AE9077C"/>
    <w:rsid w:val="2D2179E7"/>
    <w:rsid w:val="2F044D65"/>
    <w:rsid w:val="2F2029E8"/>
    <w:rsid w:val="3324CD2D"/>
    <w:rsid w:val="363AA73A"/>
    <w:rsid w:val="38DDE374"/>
    <w:rsid w:val="3D5BECD7"/>
    <w:rsid w:val="3F13D300"/>
    <w:rsid w:val="4FF9CEA9"/>
    <w:rsid w:val="52C58859"/>
    <w:rsid w:val="6F89BEEF"/>
    <w:rsid w:val="729C3AD8"/>
    <w:rsid w:val="7741CC12"/>
    <w:rsid w:val="7856CA43"/>
    <w:rsid w:val="7D9B0AFC"/>
    <w:rsid w:val="7DA7A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29DA03E4"/>
  <w15:docId w15:val="{19115DB8-4ACD-48EB-B396-94C79945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Comic Sans MS" w:hAnsi="Comic Sans MS"/>
      <w:i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Comic Sans MS" w:hAnsi="Comic Sans MS"/>
      <w:i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snapToGrid w:val="0"/>
      <w:color w:val="000000"/>
    </w:rPr>
  </w:style>
  <w:style w:type="paragraph" w:styleId="BalloonText">
    <w:name w:val="Balloon Text"/>
    <w:basedOn w:val="Normal"/>
    <w:semiHidden/>
    <w:rsid w:val="003D348F"/>
    <w:rPr>
      <w:rFonts w:ascii="Tahoma" w:hAnsi="Tahoma" w:cs="Tahoma"/>
      <w:sz w:val="16"/>
      <w:szCs w:val="16"/>
    </w:rPr>
  </w:style>
  <w:style w:type="character" w:styleId="Hyperlink">
    <w:name w:val="Hyperlink"/>
    <w:rsid w:val="004F72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339D"/>
    <w:pPr>
      <w:ind w:left="720"/>
      <w:contextualSpacing/>
    </w:pPr>
    <w:rPr>
      <w:szCs w:val="24"/>
    </w:rPr>
  </w:style>
  <w:style w:type="paragraph" w:customStyle="1" w:styleId="xmsonormal">
    <w:name w:val="x_msonormal"/>
    <w:basedOn w:val="Normal"/>
    <w:rsid w:val="00C86F6A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table" w:styleId="TableGrid">
    <w:name w:val="Table Grid"/>
    <w:basedOn w:val="TableNormal"/>
    <w:rsid w:val="00DD7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emf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laenymaes.primary@swansea-edunet.gov.u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templates\LETTERHEAD%20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6DD4FFCC61114C8BD3111068959919" ma:contentTypeVersion="15" ma:contentTypeDescription="Create a new document." ma:contentTypeScope="" ma:versionID="6a68fe781f038064fb378683c15843a1">
  <xsd:schema xmlns:xsd="http://www.w3.org/2001/XMLSchema" xmlns:xs="http://www.w3.org/2001/XMLSchema" xmlns:p="http://schemas.microsoft.com/office/2006/metadata/properties" xmlns:ns2="247a042c-3a64-43be-a8d2-6753bbcdbed0" xmlns:ns3="291af385-a9a3-4b64-a4da-68ad7c04dd90" targetNamespace="http://schemas.microsoft.com/office/2006/metadata/properties" ma:root="true" ma:fieldsID="d4f559070ab291d3b92442e12fedbe16" ns2:_="" ns3:_="">
    <xsd:import namespace="247a042c-3a64-43be-a8d2-6753bbcdbed0"/>
    <xsd:import namespace="291af385-a9a3-4b64-a4da-68ad7c04dd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a042c-3a64-43be-a8d2-6753bbcdb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af385-a9a3-4b64-a4da-68ad7c04dd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8030c2b-e0a3-469e-a04c-2bd7a94190f1}" ma:internalName="TaxCatchAll" ma:showField="CatchAllData" ma:web="291af385-a9a3-4b64-a4da-68ad7c04dd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7a042c-3a64-43be-a8d2-6753bbcdbed0">
      <Terms xmlns="http://schemas.microsoft.com/office/infopath/2007/PartnerControls"/>
    </lcf76f155ced4ddcb4097134ff3c332f>
    <TaxCatchAll xmlns="291af385-a9a3-4b64-a4da-68ad7c04dd90" xsi:nil="true"/>
  </documentManagement>
</p:properties>
</file>

<file path=customXml/itemProps1.xml><?xml version="1.0" encoding="utf-8"?>
<ds:datastoreItem xmlns:ds="http://schemas.openxmlformats.org/officeDocument/2006/customXml" ds:itemID="{59ABE12C-D7FC-46D5-9D4E-A95E3EC9D6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275BA7-6FD7-4A3A-945A-3F8F47498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7a042c-3a64-43be-a8d2-6753bbcdbed0"/>
    <ds:schemaRef ds:uri="291af385-a9a3-4b64-a4da-68ad7c04dd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83712-4EDD-455D-842A-6FA3083F39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84A4EA-42A7-4D4A-A4C9-B625DAA18289}">
  <ds:schemaRefs>
    <ds:schemaRef ds:uri="http://schemas.microsoft.com/office/2006/metadata/properties"/>
    <ds:schemaRef ds:uri="http://schemas.microsoft.com/office/infopath/2007/PartnerControls"/>
    <ds:schemaRef ds:uri="247a042c-3a64-43be-a8d2-6753bbcdbed0"/>
    <ds:schemaRef ds:uri="291af385-a9a3-4b64-a4da-68ad7c04dd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2013</Template>
  <TotalTime>96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BLAENYMAES PRIMARY SCHOOL</vt:lpstr>
    </vt:vector>
  </TitlesOfParts>
  <Company>Valued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BLAENYMAES PRIMARY SCHOOL</dc:title>
  <dc:creator>AMY SMITH</dc:creator>
  <cp:lastModifiedBy>K LECRASS (Blaenymaes Primary School)</cp:lastModifiedBy>
  <cp:revision>6</cp:revision>
  <cp:lastPrinted>2026-06-08T11:21:00Z</cp:lastPrinted>
  <dcterms:created xsi:type="dcterms:W3CDTF">2026-06-08T09:28:00Z</dcterms:created>
  <dcterms:modified xsi:type="dcterms:W3CDTF">2026-06-08T14:19:00Z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0x010100CA6DD4FFCC61114C8BD3111068959919</vt:lpwstr>
  </property>
</Properties>
</file>