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77777777" w:rsidR="0037294B" w:rsidRDefault="0037294B" w:rsidP="00A83F27">
      <w:pPr>
        <w:ind w:right="14"/>
        <w:rPr>
          <w:rFonts w:ascii="Comic Sans MS" w:hAnsi="Comic Sans MS" w:cs="Arial"/>
          <w:sz w:val="20"/>
        </w:rPr>
      </w:pPr>
    </w:p>
    <w:p w14:paraId="5A39BBE3" w14:textId="58384927" w:rsidR="00D44F19" w:rsidRPr="004E196E" w:rsidRDefault="0037294B" w:rsidP="004E196E">
      <w:pPr>
        <w:ind w:left="-5" w:right="14"/>
        <w:rPr>
          <w:rFonts w:ascii="Comic Sans MS" w:hAnsi="Comic Sans MS" w:cs="Arial"/>
          <w:szCs w:val="24"/>
        </w:rPr>
      </w:pPr>
      <w:r w:rsidRPr="004E196E">
        <w:rPr>
          <w:rFonts w:ascii="Comic Sans MS" w:hAnsi="Comic Sans MS" w:cs="Arial"/>
          <w:szCs w:val="24"/>
        </w:rPr>
        <w:t>Article</w:t>
      </w:r>
      <w:r w:rsidR="00024D3B" w:rsidRPr="004E196E">
        <w:rPr>
          <w:rFonts w:ascii="Comic Sans MS" w:hAnsi="Comic Sans MS" w:cs="Arial"/>
          <w:szCs w:val="24"/>
        </w:rPr>
        <w:t xml:space="preserve">s 28/29 </w:t>
      </w:r>
      <w:r w:rsidR="7856CA43" w:rsidRPr="004E196E">
        <w:rPr>
          <w:rFonts w:ascii="Comic Sans MS" w:hAnsi="Comic Sans MS" w:cs="Arial"/>
          <w:szCs w:val="24"/>
        </w:rPr>
        <w:t xml:space="preserve">                                                                                                   </w:t>
      </w:r>
    </w:p>
    <w:p w14:paraId="4216DB23" w14:textId="01E1AE9A" w:rsidR="00FF3DA9" w:rsidRPr="004E196E" w:rsidRDefault="00FF3DA9" w:rsidP="00FF3DA9">
      <w:pPr>
        <w:ind w:right="14"/>
        <w:rPr>
          <w:rFonts w:ascii="Comic Sans MS" w:hAnsi="Comic Sans MS" w:cs="Arial"/>
          <w:szCs w:val="24"/>
        </w:rPr>
      </w:pPr>
    </w:p>
    <w:p w14:paraId="49F3F81A" w14:textId="295C93D8" w:rsidR="00FF3DA9" w:rsidRDefault="008A05F3" w:rsidP="00FF3DA9">
      <w:pPr>
        <w:ind w:right="14"/>
        <w:rPr>
          <w:rFonts w:ascii="Comic Sans MS" w:hAnsi="Comic Sans MS" w:cs="Arial"/>
          <w:szCs w:val="24"/>
        </w:rPr>
      </w:pPr>
      <w:r w:rsidRPr="004E196E">
        <w:rPr>
          <w:rFonts w:ascii="Comic Sans MS" w:hAnsi="Comic Sans MS" w:cs="Arial"/>
          <w:szCs w:val="24"/>
        </w:rPr>
        <w:t xml:space="preserve">Dear Parents/ Carers </w:t>
      </w:r>
      <w:r w:rsidR="00FA2854">
        <w:rPr>
          <w:rFonts w:ascii="Comic Sans MS" w:hAnsi="Comic Sans MS" w:cs="Arial"/>
          <w:szCs w:val="24"/>
        </w:rPr>
        <w:t xml:space="preserve">      Welcome back!</w:t>
      </w:r>
    </w:p>
    <w:p w14:paraId="37E67FDF" w14:textId="77777777" w:rsidR="00C6418A" w:rsidRDefault="00C6418A" w:rsidP="00FF3DA9">
      <w:pPr>
        <w:ind w:right="14"/>
        <w:rPr>
          <w:rFonts w:ascii="Comic Sans MS" w:hAnsi="Comic Sans MS" w:cs="Arial"/>
          <w:szCs w:val="24"/>
        </w:rPr>
      </w:pPr>
    </w:p>
    <w:p w14:paraId="2B383EB1" w14:textId="60DEA885" w:rsidR="00C6418A" w:rsidRDefault="00C6418A" w:rsidP="00FF3DA9">
      <w:pPr>
        <w:ind w:right="14"/>
        <w:rPr>
          <w:rFonts w:ascii="Comic Sans MS" w:hAnsi="Comic Sans MS" w:cs="Arial"/>
          <w:szCs w:val="24"/>
        </w:rPr>
      </w:pPr>
      <w:r>
        <w:rPr>
          <w:rFonts w:ascii="Comic Sans MS" w:hAnsi="Comic Sans MS" w:cs="Arial"/>
          <w:szCs w:val="24"/>
        </w:rPr>
        <w:t>I hope you have had a great holiday</w:t>
      </w:r>
      <w:r w:rsidR="00FA2854">
        <w:rPr>
          <w:rFonts w:ascii="Comic Sans MS" w:hAnsi="Comic Sans MS" w:cs="Arial"/>
          <w:szCs w:val="24"/>
        </w:rPr>
        <w:t xml:space="preserve"> and I’m pleased to say how well the children are settling in their new classes. </w:t>
      </w:r>
      <w:r>
        <w:rPr>
          <w:rFonts w:ascii="Comic Sans MS" w:hAnsi="Comic Sans MS" w:cs="Arial"/>
          <w:szCs w:val="24"/>
        </w:rPr>
        <w:t xml:space="preserve"> Just a few reminders:</w:t>
      </w:r>
    </w:p>
    <w:p w14:paraId="198EFB3A" w14:textId="66DAC301" w:rsidR="00C6418A" w:rsidRDefault="00C6418A" w:rsidP="0009052D">
      <w:pPr>
        <w:pStyle w:val="ListParagraph"/>
        <w:numPr>
          <w:ilvl w:val="0"/>
          <w:numId w:val="15"/>
        </w:numPr>
        <w:ind w:right="14"/>
        <w:rPr>
          <w:rFonts w:ascii="Comic Sans MS" w:hAnsi="Comic Sans MS" w:cs="Arial"/>
        </w:rPr>
      </w:pPr>
      <w:r w:rsidRPr="0009052D">
        <w:rPr>
          <w:rFonts w:ascii="Comic Sans MS" w:hAnsi="Comic Sans MS" w:cs="Arial"/>
        </w:rPr>
        <w:t xml:space="preserve">Breakfast club start time </w:t>
      </w:r>
      <w:r w:rsidR="00FA2854">
        <w:rPr>
          <w:rFonts w:ascii="Comic Sans MS" w:hAnsi="Comic Sans MS" w:cs="Arial"/>
        </w:rPr>
        <w:t>is</w:t>
      </w:r>
      <w:r w:rsidRPr="0009052D">
        <w:rPr>
          <w:rFonts w:ascii="Comic Sans MS" w:hAnsi="Comic Sans MS" w:cs="Arial"/>
        </w:rPr>
        <w:t xml:space="preserve"> 8:20 a.m. </w:t>
      </w:r>
      <w:r w:rsidR="00FA2854">
        <w:rPr>
          <w:rFonts w:ascii="Comic Sans MS" w:hAnsi="Comic Sans MS" w:cs="Arial"/>
        </w:rPr>
        <w:t>and the door is closed at 8:30</w:t>
      </w:r>
      <w:r w:rsidR="00076031">
        <w:rPr>
          <w:rFonts w:ascii="Comic Sans MS" w:hAnsi="Comic Sans MS" w:cs="Arial"/>
        </w:rPr>
        <w:t xml:space="preserve"> a.m.</w:t>
      </w:r>
    </w:p>
    <w:p w14:paraId="35399D16" w14:textId="5339DC31" w:rsidR="00FA2854" w:rsidRPr="00FA2854" w:rsidRDefault="00FA2854" w:rsidP="00FA2854">
      <w:pPr>
        <w:pStyle w:val="ListParagraph"/>
        <w:numPr>
          <w:ilvl w:val="0"/>
          <w:numId w:val="15"/>
        </w:numPr>
        <w:ind w:right="14"/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Please ensure your children are in school on time for 8:50 a.m. and let school know promptly if they are off sick either via dojo or a phone call to the office. </w:t>
      </w:r>
    </w:p>
    <w:p w14:paraId="2F458B4F" w14:textId="7B3549A1" w:rsidR="00C6418A" w:rsidRPr="0009052D" w:rsidRDefault="00FA2854" w:rsidP="0009052D">
      <w:pPr>
        <w:pStyle w:val="ListParagraph"/>
        <w:numPr>
          <w:ilvl w:val="0"/>
          <w:numId w:val="15"/>
        </w:numPr>
        <w:ind w:right="14"/>
        <w:rPr>
          <w:rFonts w:ascii="Comic Sans MS" w:hAnsi="Comic Sans MS" w:cs="Arial"/>
        </w:rPr>
      </w:pPr>
      <w:r>
        <w:rPr>
          <w:rFonts w:ascii="Comic Sans MS" w:hAnsi="Comic Sans MS" w:cs="Arial"/>
        </w:rPr>
        <w:t>It’s lovely to see children in their uniforms. Don’t forget w</w:t>
      </w:r>
      <w:r w:rsidR="00C6418A" w:rsidRPr="0009052D">
        <w:rPr>
          <w:rFonts w:ascii="Comic Sans MS" w:hAnsi="Comic Sans MS" w:cs="Arial"/>
        </w:rPr>
        <w:t xml:space="preserve">e </w:t>
      </w:r>
      <w:r>
        <w:rPr>
          <w:rFonts w:ascii="Comic Sans MS" w:hAnsi="Comic Sans MS" w:cs="Arial"/>
        </w:rPr>
        <w:t xml:space="preserve">also </w:t>
      </w:r>
      <w:r w:rsidR="00C6418A" w:rsidRPr="0009052D">
        <w:rPr>
          <w:rFonts w:ascii="Comic Sans MS" w:hAnsi="Comic Sans MS" w:cs="Arial"/>
        </w:rPr>
        <w:t>have a stock of school badges here</w:t>
      </w:r>
      <w:r w:rsidR="0009052D" w:rsidRPr="0009052D">
        <w:rPr>
          <w:rFonts w:ascii="Comic Sans MS" w:hAnsi="Comic Sans MS" w:cs="Arial"/>
        </w:rPr>
        <w:t xml:space="preserve"> and the necessary equipment </w:t>
      </w:r>
      <w:r w:rsidR="00B975DC">
        <w:rPr>
          <w:rFonts w:ascii="Comic Sans MS" w:hAnsi="Comic Sans MS" w:cs="Arial"/>
        </w:rPr>
        <w:t xml:space="preserve">to </w:t>
      </w:r>
      <w:r w:rsidR="00C6418A" w:rsidRPr="0009052D">
        <w:rPr>
          <w:rFonts w:ascii="Comic Sans MS" w:hAnsi="Comic Sans MS" w:cs="Arial"/>
        </w:rPr>
        <w:t xml:space="preserve">steam them on. </w:t>
      </w:r>
      <w:r w:rsidR="0009052D" w:rsidRPr="0009052D">
        <w:rPr>
          <w:rFonts w:ascii="Comic Sans MS" w:hAnsi="Comic Sans MS" w:cs="Arial"/>
        </w:rPr>
        <w:t>I would like to see all children in school uniform</w:t>
      </w:r>
      <w:r>
        <w:rPr>
          <w:rFonts w:ascii="Comic Sans MS" w:hAnsi="Comic Sans MS" w:cs="Arial"/>
        </w:rPr>
        <w:t xml:space="preserve"> throughout the year. </w:t>
      </w:r>
    </w:p>
    <w:p w14:paraId="67834033" w14:textId="162F686C" w:rsidR="00C6418A" w:rsidRDefault="00C6418A" w:rsidP="0009052D">
      <w:pPr>
        <w:pStyle w:val="ListParagraph"/>
        <w:numPr>
          <w:ilvl w:val="0"/>
          <w:numId w:val="15"/>
        </w:numPr>
        <w:ind w:right="14"/>
        <w:rPr>
          <w:rFonts w:ascii="Comic Sans MS" w:hAnsi="Comic Sans MS" w:cs="Arial"/>
        </w:rPr>
      </w:pPr>
      <w:r w:rsidRPr="0009052D">
        <w:rPr>
          <w:rFonts w:ascii="Comic Sans MS" w:hAnsi="Comic Sans MS" w:cs="Arial"/>
        </w:rPr>
        <w:t xml:space="preserve">All pupils from Reception to Year 6 are entitled to </w:t>
      </w:r>
      <w:r w:rsidR="0009052D">
        <w:rPr>
          <w:rFonts w:ascii="Comic Sans MS" w:hAnsi="Comic Sans MS" w:cs="Arial"/>
        </w:rPr>
        <w:t xml:space="preserve">a </w:t>
      </w:r>
      <w:r w:rsidRPr="0009052D">
        <w:rPr>
          <w:rFonts w:ascii="Comic Sans MS" w:hAnsi="Comic Sans MS" w:cs="Arial"/>
        </w:rPr>
        <w:t>free sc</w:t>
      </w:r>
      <w:r w:rsidR="0009052D">
        <w:rPr>
          <w:rFonts w:ascii="Comic Sans MS" w:hAnsi="Comic Sans MS" w:cs="Arial"/>
        </w:rPr>
        <w:t>hool meal</w:t>
      </w:r>
      <w:r w:rsidRPr="0009052D">
        <w:rPr>
          <w:rFonts w:ascii="Comic Sans MS" w:hAnsi="Comic Sans MS" w:cs="Arial"/>
        </w:rPr>
        <w:t xml:space="preserve"> but you still need to apply for FSM to see if you are eligible for the School Essentials Grant.</w:t>
      </w:r>
      <w:r w:rsidR="0009052D">
        <w:rPr>
          <w:rFonts w:ascii="Comic Sans MS" w:hAnsi="Comic Sans MS" w:cs="Arial"/>
        </w:rPr>
        <w:t xml:space="preserve"> </w:t>
      </w:r>
    </w:p>
    <w:p w14:paraId="13663119" w14:textId="71CB083A" w:rsidR="0009052D" w:rsidRPr="00FA2854" w:rsidRDefault="0009052D" w:rsidP="0009052D">
      <w:pPr>
        <w:pStyle w:val="ListParagraph"/>
        <w:numPr>
          <w:ilvl w:val="0"/>
          <w:numId w:val="15"/>
        </w:numPr>
        <w:ind w:right="14"/>
        <w:rPr>
          <w:rFonts w:ascii="Comic Sans MS" w:hAnsi="Comic Sans MS" w:cs="Arial"/>
        </w:rPr>
      </w:pPr>
      <w:r w:rsidRPr="00FA2854">
        <w:rPr>
          <w:rFonts w:ascii="Comic Sans MS" w:hAnsi="Comic Sans MS" w:cs="Arial"/>
        </w:rPr>
        <w:t xml:space="preserve">Attendance continues to be one of our main priorities and our door is always open to support families with any issues. </w:t>
      </w:r>
    </w:p>
    <w:p w14:paraId="69AFBED8" w14:textId="46569821" w:rsidR="0009052D" w:rsidRDefault="0009052D" w:rsidP="0009052D">
      <w:pPr>
        <w:pStyle w:val="ListParagraph"/>
        <w:numPr>
          <w:ilvl w:val="0"/>
          <w:numId w:val="15"/>
        </w:numPr>
        <w:ind w:right="14"/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Dojo is our main form of communication but teachers don’t check for messages during class time. Please be mindful of this if you have a </w:t>
      </w:r>
      <w:proofErr w:type="gramStart"/>
      <w:r>
        <w:rPr>
          <w:rFonts w:ascii="Comic Sans MS" w:hAnsi="Comic Sans MS" w:cs="Arial"/>
        </w:rPr>
        <w:t>last minute</w:t>
      </w:r>
      <w:proofErr w:type="gramEnd"/>
      <w:r>
        <w:rPr>
          <w:rFonts w:ascii="Comic Sans MS" w:hAnsi="Comic Sans MS" w:cs="Arial"/>
        </w:rPr>
        <w:t xml:space="preserve"> change in pick up. </w:t>
      </w:r>
      <w:r w:rsidR="00FA2854">
        <w:rPr>
          <w:rFonts w:ascii="Comic Sans MS" w:hAnsi="Comic Sans MS" w:cs="Arial"/>
        </w:rPr>
        <w:t xml:space="preserve">Also please keep messages brief. Should you have a concern, please arrange a convenient time to talk to myself or the class teacher. </w:t>
      </w:r>
    </w:p>
    <w:p w14:paraId="03170089" w14:textId="7177E955" w:rsidR="00076031" w:rsidRDefault="00076031" w:rsidP="0009052D">
      <w:pPr>
        <w:pStyle w:val="ListParagraph"/>
        <w:numPr>
          <w:ilvl w:val="0"/>
          <w:numId w:val="15"/>
        </w:numPr>
        <w:ind w:right="14"/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It’s really important that you complete the data collection sheets A.S.A.P. so that we can update our systems. </w:t>
      </w:r>
    </w:p>
    <w:p w14:paraId="46C950FB" w14:textId="203F5845" w:rsidR="00FA2854" w:rsidRDefault="00FA2854" w:rsidP="0009052D">
      <w:pPr>
        <w:pStyle w:val="ListParagraph"/>
        <w:numPr>
          <w:ilvl w:val="0"/>
          <w:numId w:val="15"/>
        </w:numPr>
        <w:ind w:right="14"/>
        <w:rPr>
          <w:rFonts w:ascii="Comic Sans MS" w:hAnsi="Comic Sans MS" w:cs="Arial"/>
        </w:rPr>
      </w:pPr>
      <w:r>
        <w:rPr>
          <w:rFonts w:ascii="Comic Sans MS" w:hAnsi="Comic Sans MS" w:cs="Arial"/>
        </w:rPr>
        <w:t>Dogs, smoking, vaping and riding bikes or scooters are not allowed on school premises</w:t>
      </w:r>
      <w:r w:rsidR="00076031">
        <w:rPr>
          <w:rFonts w:ascii="Comic Sans MS" w:hAnsi="Comic Sans MS" w:cs="Arial"/>
        </w:rPr>
        <w:t>.</w:t>
      </w:r>
      <w:r>
        <w:rPr>
          <w:rFonts w:ascii="Comic Sans MS" w:hAnsi="Comic Sans MS" w:cs="Arial"/>
        </w:rPr>
        <w:t xml:space="preserve"> </w:t>
      </w:r>
    </w:p>
    <w:p w14:paraId="2736CD5D" w14:textId="392A023E" w:rsidR="00076031" w:rsidRDefault="00076031" w:rsidP="0009052D">
      <w:pPr>
        <w:pStyle w:val="ListParagraph"/>
        <w:numPr>
          <w:ilvl w:val="0"/>
          <w:numId w:val="15"/>
        </w:numPr>
        <w:ind w:right="14"/>
        <w:rPr>
          <w:rFonts w:ascii="Comic Sans MS" w:hAnsi="Comic Sans MS" w:cs="Arial"/>
        </w:rPr>
      </w:pPr>
      <w:r>
        <w:rPr>
          <w:rFonts w:ascii="Comic Sans MS" w:hAnsi="Comic Sans MS" w:cs="Arial"/>
        </w:rPr>
        <w:t>Any merger updates will be sent out on school dojo.</w:t>
      </w:r>
    </w:p>
    <w:p w14:paraId="43F526C5" w14:textId="35457FCB" w:rsidR="00294D7A" w:rsidRPr="0009052D" w:rsidRDefault="00294D7A" w:rsidP="0009052D">
      <w:pPr>
        <w:pStyle w:val="ListParagraph"/>
        <w:numPr>
          <w:ilvl w:val="0"/>
          <w:numId w:val="15"/>
        </w:numPr>
        <w:ind w:right="14"/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Teachers will be sending out welcome newsletters </w:t>
      </w:r>
      <w:r w:rsidR="00076031">
        <w:rPr>
          <w:rFonts w:ascii="Comic Sans MS" w:hAnsi="Comic Sans MS" w:cs="Arial"/>
        </w:rPr>
        <w:t>next</w:t>
      </w:r>
      <w:r>
        <w:rPr>
          <w:rFonts w:ascii="Comic Sans MS" w:hAnsi="Comic Sans MS" w:cs="Arial"/>
        </w:rPr>
        <w:t xml:space="preserve"> week with information about the term.</w:t>
      </w:r>
    </w:p>
    <w:p w14:paraId="32BD7B4E" w14:textId="77777777" w:rsidR="00C6418A" w:rsidRDefault="00C6418A" w:rsidP="00C6418A">
      <w:pPr>
        <w:pStyle w:val="ListParagraph"/>
        <w:ind w:right="14"/>
        <w:rPr>
          <w:rFonts w:ascii="Comic Sans MS" w:hAnsi="Comic Sans MS" w:cs="Arial"/>
        </w:rPr>
      </w:pPr>
    </w:p>
    <w:p w14:paraId="17B78000" w14:textId="364EA300" w:rsidR="00DE520A" w:rsidRDefault="00C6418A" w:rsidP="00DE520A">
      <w:pPr>
        <w:ind w:right="14"/>
        <w:rPr>
          <w:rFonts w:ascii="Comic Sans MS" w:hAnsi="Comic Sans MS" w:cs="Arial"/>
          <w:szCs w:val="24"/>
        </w:rPr>
      </w:pPr>
      <w:r>
        <w:rPr>
          <w:rFonts w:ascii="Comic Sans MS" w:hAnsi="Comic Sans MS" w:cs="Arial"/>
          <w:szCs w:val="24"/>
        </w:rPr>
        <w:t xml:space="preserve">We </w:t>
      </w:r>
      <w:r w:rsidR="00076031">
        <w:rPr>
          <w:rFonts w:ascii="Comic Sans MS" w:hAnsi="Comic Sans MS" w:cs="Arial"/>
          <w:szCs w:val="24"/>
        </w:rPr>
        <w:t xml:space="preserve">are looking forward to the term ahead with a range of exciting topics, hooks and visits. </w:t>
      </w:r>
      <w:r>
        <w:rPr>
          <w:rFonts w:ascii="Comic Sans MS" w:hAnsi="Comic Sans MS" w:cs="Arial"/>
          <w:szCs w:val="24"/>
        </w:rPr>
        <w:t xml:space="preserve"> </w:t>
      </w:r>
    </w:p>
    <w:p w14:paraId="6E813F7E" w14:textId="77777777" w:rsidR="0009052D" w:rsidRDefault="0009052D" w:rsidP="00DE520A">
      <w:pPr>
        <w:ind w:right="14"/>
        <w:rPr>
          <w:rFonts w:ascii="Comic Sans MS" w:hAnsi="Comic Sans MS" w:cs="Arial"/>
        </w:rPr>
      </w:pPr>
    </w:p>
    <w:p w14:paraId="0DBA55CC" w14:textId="064475D5" w:rsidR="008A05F3" w:rsidRPr="00DE520A" w:rsidRDefault="00DE520A" w:rsidP="00DE520A">
      <w:pPr>
        <w:ind w:right="14"/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Mrs. Lecrass Head Teacher </w:t>
      </w:r>
      <w:r w:rsidR="004E196E" w:rsidRPr="00DE520A">
        <w:rPr>
          <w:rFonts w:ascii="Comic Sans MS" w:hAnsi="Comic Sans MS" w:cs="Arial"/>
        </w:rPr>
        <w:t xml:space="preserve"> </w:t>
      </w:r>
    </w:p>
    <w:p w14:paraId="72A3D3EC" w14:textId="77777777" w:rsidR="004A315B" w:rsidRPr="004E196E" w:rsidRDefault="004A315B" w:rsidP="00B605B0">
      <w:pPr>
        <w:pStyle w:val="ListParagraph"/>
        <w:ind w:left="715" w:right="14"/>
        <w:rPr>
          <w:rFonts w:ascii="Comic Sans MS" w:hAnsi="Comic Sans MS" w:cs="Arial"/>
        </w:rPr>
      </w:pPr>
    </w:p>
    <w:p w14:paraId="0D0B940D" w14:textId="77777777" w:rsidR="004A315B" w:rsidRDefault="004A315B" w:rsidP="00B605B0">
      <w:pPr>
        <w:pStyle w:val="ListParagraph"/>
        <w:ind w:left="715" w:right="14"/>
        <w:rPr>
          <w:rFonts w:cs="Arial"/>
        </w:rPr>
      </w:pPr>
    </w:p>
    <w:p w14:paraId="0E27B00A" w14:textId="77777777" w:rsidR="004A315B" w:rsidRDefault="004A315B" w:rsidP="00B605B0">
      <w:pPr>
        <w:pStyle w:val="ListParagraph"/>
        <w:ind w:left="715" w:right="14"/>
        <w:rPr>
          <w:rFonts w:cs="Arial"/>
        </w:rPr>
      </w:pPr>
    </w:p>
    <w:p w14:paraId="60061E4C" w14:textId="77777777" w:rsidR="00A56CA4" w:rsidRDefault="00A56CA4" w:rsidP="00A56CA4">
      <w:pPr>
        <w:ind w:right="14"/>
        <w:rPr>
          <w:rFonts w:cs="Arial"/>
        </w:rPr>
      </w:pPr>
    </w:p>
    <w:p w14:paraId="44EAFD9C" w14:textId="77777777" w:rsidR="00A56CA4" w:rsidRDefault="00A56CA4" w:rsidP="00A56CA4">
      <w:pPr>
        <w:ind w:right="14"/>
        <w:rPr>
          <w:rFonts w:cs="Arial"/>
        </w:rPr>
      </w:pPr>
    </w:p>
    <w:p w14:paraId="4B94D5A5" w14:textId="77777777" w:rsidR="00A56CA4" w:rsidRDefault="00A56CA4" w:rsidP="00A56CA4">
      <w:pPr>
        <w:ind w:right="14"/>
        <w:rPr>
          <w:rFonts w:cs="Arial"/>
        </w:rPr>
      </w:pPr>
    </w:p>
    <w:p w14:paraId="3DEEC669" w14:textId="77777777" w:rsidR="00A56CA4" w:rsidRDefault="00A56CA4" w:rsidP="00A56CA4">
      <w:pPr>
        <w:ind w:right="14"/>
        <w:rPr>
          <w:rFonts w:cs="Arial"/>
        </w:rPr>
      </w:pPr>
    </w:p>
    <w:p w14:paraId="3656B9AB" w14:textId="77777777" w:rsidR="00A56CA4" w:rsidRDefault="00A56CA4" w:rsidP="00A56CA4">
      <w:pPr>
        <w:ind w:right="14"/>
        <w:rPr>
          <w:rFonts w:cs="Arial"/>
        </w:rPr>
      </w:pPr>
    </w:p>
    <w:p w14:paraId="45FB0818" w14:textId="77777777" w:rsidR="00A56CA4" w:rsidRDefault="00A56CA4" w:rsidP="00A56CA4">
      <w:pPr>
        <w:ind w:right="14"/>
        <w:rPr>
          <w:rFonts w:cs="Arial"/>
        </w:rPr>
      </w:pPr>
    </w:p>
    <w:p w14:paraId="049F31CB" w14:textId="77777777" w:rsidR="00A56CA4" w:rsidRDefault="00A56CA4" w:rsidP="00A56CA4">
      <w:pPr>
        <w:ind w:right="14"/>
        <w:rPr>
          <w:rFonts w:cs="Arial"/>
        </w:rPr>
      </w:pPr>
    </w:p>
    <w:p w14:paraId="53128261" w14:textId="77777777" w:rsidR="00A56CA4" w:rsidRDefault="00A56CA4" w:rsidP="00A56CA4">
      <w:pPr>
        <w:ind w:right="14"/>
        <w:rPr>
          <w:rFonts w:cs="Arial"/>
        </w:rPr>
      </w:pPr>
    </w:p>
    <w:p w14:paraId="62486C05" w14:textId="77777777" w:rsidR="00A56CA4" w:rsidRDefault="00A56CA4" w:rsidP="00A56CA4">
      <w:pPr>
        <w:ind w:right="14"/>
        <w:rPr>
          <w:rFonts w:cs="Arial"/>
        </w:rPr>
      </w:pPr>
    </w:p>
    <w:p w14:paraId="4101652C" w14:textId="77777777" w:rsidR="00A56CA4" w:rsidRDefault="00A56CA4" w:rsidP="00A56CA4">
      <w:pPr>
        <w:ind w:right="14"/>
        <w:rPr>
          <w:rFonts w:cs="Arial"/>
        </w:rPr>
      </w:pPr>
    </w:p>
    <w:p w14:paraId="4B99056E" w14:textId="77777777" w:rsidR="00A56CA4" w:rsidRDefault="00A56CA4" w:rsidP="00A56CA4">
      <w:pPr>
        <w:ind w:right="14"/>
        <w:rPr>
          <w:rFonts w:cs="Arial"/>
        </w:rPr>
      </w:pPr>
    </w:p>
    <w:p w14:paraId="1299C43A" w14:textId="77777777" w:rsidR="00A56CA4" w:rsidRDefault="00A56CA4" w:rsidP="00A56CA4">
      <w:pPr>
        <w:ind w:right="14"/>
        <w:rPr>
          <w:rFonts w:cs="Arial"/>
        </w:rPr>
      </w:pPr>
    </w:p>
    <w:p w14:paraId="4DDBEF00" w14:textId="77777777" w:rsidR="00A56CA4" w:rsidRDefault="00A56CA4" w:rsidP="00A56CA4">
      <w:pPr>
        <w:ind w:right="14"/>
        <w:rPr>
          <w:rFonts w:cs="Arial"/>
        </w:rPr>
      </w:pPr>
    </w:p>
    <w:p w14:paraId="3461D779" w14:textId="77777777" w:rsidR="00A56CA4" w:rsidRDefault="00A56CA4" w:rsidP="00A56CA4">
      <w:pPr>
        <w:ind w:right="14"/>
        <w:rPr>
          <w:rFonts w:cs="Arial"/>
        </w:rPr>
      </w:pPr>
    </w:p>
    <w:p w14:paraId="3CF2D8B6" w14:textId="77777777" w:rsidR="00A56CA4" w:rsidRDefault="00A56CA4" w:rsidP="00A56CA4">
      <w:pPr>
        <w:ind w:right="14"/>
        <w:rPr>
          <w:rFonts w:cs="Arial"/>
        </w:rPr>
      </w:pPr>
    </w:p>
    <w:p w14:paraId="0FB78278" w14:textId="77777777" w:rsidR="00A56CA4" w:rsidRDefault="00A56CA4" w:rsidP="00A56CA4">
      <w:pPr>
        <w:ind w:right="14"/>
        <w:rPr>
          <w:rFonts w:cs="Arial"/>
        </w:rPr>
      </w:pPr>
    </w:p>
    <w:p w14:paraId="1FC39945" w14:textId="77777777" w:rsidR="00A56CA4" w:rsidRDefault="00A56CA4" w:rsidP="00A56CA4">
      <w:pPr>
        <w:ind w:right="14"/>
        <w:rPr>
          <w:rFonts w:cs="Arial"/>
        </w:rPr>
      </w:pPr>
    </w:p>
    <w:p w14:paraId="0562CB0E" w14:textId="77777777" w:rsidR="00A56CA4" w:rsidRDefault="00A56CA4" w:rsidP="00A56CA4">
      <w:pPr>
        <w:ind w:right="14"/>
        <w:rPr>
          <w:rFonts w:cs="Arial"/>
        </w:rPr>
      </w:pPr>
    </w:p>
    <w:p w14:paraId="34CE0A41" w14:textId="77777777" w:rsidR="00A56CA4" w:rsidRPr="00A56CA4" w:rsidRDefault="00A56CA4" w:rsidP="00A56CA4">
      <w:pPr>
        <w:ind w:right="14"/>
        <w:rPr>
          <w:rFonts w:cs="Arial"/>
        </w:rPr>
      </w:pPr>
    </w:p>
    <w:p w14:paraId="62EBF3C5" w14:textId="77777777" w:rsidR="001C58BE" w:rsidRDefault="001C58BE" w:rsidP="00451848">
      <w:pPr>
        <w:ind w:left="-5" w:right="14"/>
        <w:rPr>
          <w:rFonts w:cs="Arial"/>
        </w:rPr>
      </w:pPr>
    </w:p>
    <w:p w14:paraId="6D98A12B" w14:textId="77777777" w:rsidR="001C58BE" w:rsidRDefault="001C58BE" w:rsidP="00451848">
      <w:pPr>
        <w:ind w:left="-5" w:right="14"/>
        <w:rPr>
          <w:rFonts w:cs="Arial"/>
        </w:rPr>
      </w:pPr>
    </w:p>
    <w:p w14:paraId="2946DB82" w14:textId="77777777" w:rsidR="00E755BD" w:rsidRDefault="00E755BD" w:rsidP="00451848">
      <w:pPr>
        <w:ind w:left="-5" w:right="14"/>
        <w:rPr>
          <w:rFonts w:cs="Arial"/>
        </w:rPr>
      </w:pPr>
    </w:p>
    <w:p w14:paraId="5997CC1D" w14:textId="77777777" w:rsidR="00E755BD" w:rsidRDefault="00E755BD" w:rsidP="00451848">
      <w:pPr>
        <w:ind w:left="-5" w:right="14"/>
        <w:rPr>
          <w:rFonts w:cs="Arial"/>
        </w:rPr>
      </w:pPr>
    </w:p>
    <w:p w14:paraId="29D6B04F" w14:textId="77777777" w:rsidR="00E755BD" w:rsidRPr="0081207F" w:rsidRDefault="00E755BD" w:rsidP="002D6D56">
      <w:pPr>
        <w:tabs>
          <w:tab w:val="center" w:pos="720"/>
          <w:tab w:val="center" w:pos="1440"/>
          <w:tab w:val="right" w:pos="10769"/>
        </w:tabs>
        <w:ind w:left="-15"/>
        <w:rPr>
          <w:rFonts w:cs="Arial"/>
        </w:rPr>
      </w:pPr>
      <w:r w:rsidRPr="0081207F">
        <w:rPr>
          <w:rFonts w:cs="Arial"/>
        </w:rPr>
        <w:tab/>
        <w:t xml:space="preserve"> </w:t>
      </w:r>
    </w:p>
    <w:p w14:paraId="0A6959E7" w14:textId="77777777" w:rsidR="00E755BD" w:rsidRPr="0081207F" w:rsidRDefault="00E755BD" w:rsidP="00E755BD">
      <w:pPr>
        <w:spacing w:line="259" w:lineRule="auto"/>
        <w:rPr>
          <w:rFonts w:cs="Arial"/>
        </w:rPr>
      </w:pPr>
      <w:r w:rsidRPr="0081207F">
        <w:rPr>
          <w:rFonts w:cs="Arial"/>
        </w:rPr>
        <w:t xml:space="preserve"> </w:t>
      </w:r>
    </w:p>
    <w:p w14:paraId="100C5B58" w14:textId="77777777" w:rsidR="00E755BD" w:rsidRPr="0081207F" w:rsidRDefault="00E755BD" w:rsidP="00E755BD">
      <w:pPr>
        <w:spacing w:line="259" w:lineRule="auto"/>
        <w:rPr>
          <w:rFonts w:cs="Arial"/>
        </w:rPr>
      </w:pPr>
      <w:r w:rsidRPr="0081207F">
        <w:rPr>
          <w:rFonts w:cs="Arial"/>
        </w:rPr>
        <w:t xml:space="preserve"> </w:t>
      </w:r>
    </w:p>
    <w:p w14:paraId="110FFD37" w14:textId="77777777" w:rsidR="00E755BD" w:rsidRPr="0081207F" w:rsidRDefault="00E755BD" w:rsidP="002D6D56">
      <w:pPr>
        <w:spacing w:line="259" w:lineRule="auto"/>
        <w:rPr>
          <w:rFonts w:cs="Arial"/>
        </w:rPr>
      </w:pPr>
    </w:p>
    <w:p w14:paraId="12F40E89" w14:textId="77777777" w:rsidR="00451848" w:rsidRPr="0081207F" w:rsidRDefault="00451848" w:rsidP="00451848">
      <w:pPr>
        <w:spacing w:line="259" w:lineRule="auto"/>
        <w:rPr>
          <w:rFonts w:cs="Arial"/>
        </w:rPr>
      </w:pPr>
      <w:r w:rsidRPr="0081207F">
        <w:rPr>
          <w:rFonts w:cs="Arial"/>
          <w:b/>
        </w:rPr>
        <w:t xml:space="preserve"> </w:t>
      </w:r>
    </w:p>
    <w:p w14:paraId="6B699379" w14:textId="77777777" w:rsidR="00451848" w:rsidRDefault="00451848" w:rsidP="001D3D14">
      <w:pPr>
        <w:spacing w:after="200"/>
      </w:pPr>
    </w:p>
    <w:p w14:paraId="3FE9F23F" w14:textId="77777777" w:rsidR="00FF6BB4" w:rsidRDefault="00FF6BB4" w:rsidP="00115430"/>
    <w:sectPr w:rsidR="00FF6BB4" w:rsidSect="00896290">
      <w:headerReference w:type="default" r:id="rId11"/>
      <w:footerReference w:type="default" r:id="rId12"/>
      <w:pgSz w:w="11906" w:h="16838"/>
      <w:pgMar w:top="568" w:right="1418" w:bottom="1440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C48D3E" w14:textId="77777777" w:rsidR="00FF0CE2" w:rsidRDefault="00FF0CE2">
      <w:r>
        <w:separator/>
      </w:r>
    </w:p>
  </w:endnote>
  <w:endnote w:type="continuationSeparator" w:id="0">
    <w:p w14:paraId="76168366" w14:textId="77777777" w:rsidR="00FF0CE2" w:rsidRDefault="00FF0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43D8C" w14:textId="77777777" w:rsidR="00085626" w:rsidRDefault="00455D2E" w:rsidP="003F34EA">
    <w:pPr>
      <w:pStyle w:val="Footer"/>
      <w:tabs>
        <w:tab w:val="clear" w:pos="4153"/>
        <w:tab w:val="clear" w:pos="8306"/>
        <w:tab w:val="left" w:pos="1290"/>
        <w:tab w:val="left" w:pos="3135"/>
        <w:tab w:val="left" w:pos="4080"/>
        <w:tab w:val="left" w:pos="5025"/>
        <w:tab w:val="left" w:pos="7050"/>
        <w:tab w:val="right" w:pos="9070"/>
      </w:tabs>
    </w:pPr>
    <w:r>
      <w:rPr>
        <w:noProof/>
        <w:lang w:eastAsia="en-GB"/>
      </w:rPr>
      <w:drawing>
        <wp:anchor distT="0" distB="0" distL="114300" distR="114300" simplePos="0" relativeHeight="251654656" behindDoc="0" locked="0" layoutInCell="1" allowOverlap="1" wp14:anchorId="185BA26C" wp14:editId="07777777">
          <wp:simplePos x="0" y="0"/>
          <wp:positionH relativeFrom="column">
            <wp:posOffset>4637405</wp:posOffset>
          </wp:positionH>
          <wp:positionV relativeFrom="paragraph">
            <wp:posOffset>-65405</wp:posOffset>
          </wp:positionV>
          <wp:extent cx="523875" cy="485775"/>
          <wp:effectExtent l="0" t="0" r="9525" b="9525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5680" behindDoc="0" locked="0" layoutInCell="1" allowOverlap="1" wp14:anchorId="4BC24775" wp14:editId="07777777">
          <wp:simplePos x="0" y="0"/>
          <wp:positionH relativeFrom="column">
            <wp:posOffset>5214620</wp:posOffset>
          </wp:positionH>
          <wp:positionV relativeFrom="paragraph">
            <wp:posOffset>-65405</wp:posOffset>
          </wp:positionV>
          <wp:extent cx="428625" cy="466725"/>
          <wp:effectExtent l="0" t="0" r="9525" b="9525"/>
          <wp:wrapNone/>
          <wp:docPr id="9" name="Picture 9" descr="RRS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RRS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625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3872" behindDoc="1" locked="0" layoutInCell="1" allowOverlap="1" wp14:anchorId="1934B064" wp14:editId="07777777">
          <wp:simplePos x="0" y="0"/>
          <wp:positionH relativeFrom="column">
            <wp:posOffset>5891530</wp:posOffset>
          </wp:positionH>
          <wp:positionV relativeFrom="paragraph">
            <wp:posOffset>-113030</wp:posOffset>
          </wp:positionV>
          <wp:extent cx="590550" cy="542925"/>
          <wp:effectExtent l="0" t="0" r="0" b="9525"/>
          <wp:wrapTight wrapText="bothSides">
            <wp:wrapPolygon edited="0">
              <wp:start x="0" y="0"/>
              <wp:lineTo x="0" y="21221"/>
              <wp:lineTo x="20903" y="21221"/>
              <wp:lineTo x="20903" y="0"/>
              <wp:lineTo x="0" y="0"/>
            </wp:wrapPolygon>
          </wp:wrapTight>
          <wp:docPr id="21" name="Picture 2" descr="http://click.mailings.unicef.org.uk/?qs=5ce1ce5a8bb52da7a15ec0044d826cdd6113606d9739cf368eaed11a5176f14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click.mailings.unicef.org.uk/?qs=5ce1ce5a8bb52da7a15ec0044d826cdd6113606d9739cf368eaed11a5176f14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1584" behindDoc="0" locked="0" layoutInCell="1" allowOverlap="0" wp14:anchorId="2002D69A" wp14:editId="07777777">
          <wp:simplePos x="0" y="0"/>
          <wp:positionH relativeFrom="column">
            <wp:posOffset>65405</wp:posOffset>
          </wp:positionH>
          <wp:positionV relativeFrom="paragraph">
            <wp:posOffset>1270</wp:posOffset>
          </wp:positionV>
          <wp:extent cx="415290" cy="451485"/>
          <wp:effectExtent l="0" t="0" r="3810" b="5715"/>
          <wp:wrapNone/>
          <wp:docPr id="3" name="Picture 3" descr="friends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friends_logo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5290" cy="451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2848" behindDoc="1" locked="0" layoutInCell="1" allowOverlap="1" wp14:anchorId="53A6D5BE" wp14:editId="07777777">
          <wp:simplePos x="0" y="0"/>
          <wp:positionH relativeFrom="column">
            <wp:posOffset>636905</wp:posOffset>
          </wp:positionH>
          <wp:positionV relativeFrom="paragraph">
            <wp:posOffset>1270</wp:posOffset>
          </wp:positionV>
          <wp:extent cx="426085" cy="457200"/>
          <wp:effectExtent l="0" t="0" r="0" b="0"/>
          <wp:wrapNone/>
          <wp:docPr id="20" name="Picture 20" descr="Flying Start_4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" descr="Flying Start_4c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608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8752" behindDoc="0" locked="0" layoutInCell="1" allowOverlap="1" wp14:anchorId="3D434E83" wp14:editId="07777777">
          <wp:simplePos x="0" y="0"/>
          <wp:positionH relativeFrom="column">
            <wp:posOffset>3380105</wp:posOffset>
          </wp:positionH>
          <wp:positionV relativeFrom="paragraph">
            <wp:posOffset>1270</wp:posOffset>
          </wp:positionV>
          <wp:extent cx="400050" cy="514350"/>
          <wp:effectExtent l="0" t="0" r="0" b="0"/>
          <wp:wrapNone/>
          <wp:docPr id="12" name="Picture 12" descr="qm2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qm2_logo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050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6704" behindDoc="0" locked="0" layoutInCell="1" allowOverlap="1" wp14:anchorId="2F8C3A61" wp14:editId="07777777">
          <wp:simplePos x="0" y="0"/>
          <wp:positionH relativeFrom="column">
            <wp:posOffset>1994535</wp:posOffset>
          </wp:positionH>
          <wp:positionV relativeFrom="paragraph">
            <wp:posOffset>6985</wp:posOffset>
          </wp:positionV>
          <wp:extent cx="471170" cy="431800"/>
          <wp:effectExtent l="0" t="0" r="5080" b="6350"/>
          <wp:wrapNone/>
          <wp:docPr id="10" name="Picture 10" descr="eco_schools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eco_schools_logo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1170" cy="431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3632" behindDoc="0" locked="0" layoutInCell="1" allowOverlap="1" wp14:anchorId="5D091B6A" wp14:editId="07777777">
          <wp:simplePos x="0" y="0"/>
          <wp:positionH relativeFrom="column">
            <wp:posOffset>1208405</wp:posOffset>
          </wp:positionH>
          <wp:positionV relativeFrom="paragraph">
            <wp:posOffset>1270</wp:posOffset>
          </wp:positionV>
          <wp:extent cx="523875" cy="514350"/>
          <wp:effectExtent l="0" t="0" r="9525" b="0"/>
          <wp:wrapNone/>
          <wp:docPr id="6" name="Picture 6" descr="butterflies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butterflies logo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2608" behindDoc="0" locked="0" layoutInCell="1" allowOverlap="1" wp14:anchorId="2FB966AF" wp14:editId="07777777">
          <wp:simplePos x="0" y="0"/>
          <wp:positionH relativeFrom="column">
            <wp:posOffset>3951605</wp:posOffset>
          </wp:positionH>
          <wp:positionV relativeFrom="paragraph">
            <wp:posOffset>-113030</wp:posOffset>
          </wp:positionV>
          <wp:extent cx="685800" cy="514350"/>
          <wp:effectExtent l="0" t="0" r="0" b="0"/>
          <wp:wrapNone/>
          <wp:docPr id="4" name="Picture 4" descr="healthy_schools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healthy_schools_logo"/>
                  <pic:cNvPicPr>
                    <a:picLocks noChangeAspect="1" noChangeArrowheads="1"/>
                  </pic:cNvPicPr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05CF6">
      <w:tab/>
    </w:r>
    <w:r w:rsidR="00405CF6">
      <w:tab/>
    </w:r>
    <w:r w:rsidR="00405CF6">
      <w:tab/>
    </w:r>
    <w:r>
      <w:rPr>
        <w:noProof/>
        <w:lang w:eastAsia="en-GB"/>
      </w:rPr>
      <w:drawing>
        <wp:anchor distT="0" distB="0" distL="114300" distR="114300" simplePos="0" relativeHeight="251657728" behindDoc="0" locked="0" layoutInCell="1" allowOverlap="1" wp14:anchorId="2EC6B3BB" wp14:editId="07777777">
          <wp:simplePos x="0" y="0"/>
          <wp:positionH relativeFrom="column">
            <wp:posOffset>2595880</wp:posOffset>
          </wp:positionH>
          <wp:positionV relativeFrom="paragraph">
            <wp:posOffset>6985</wp:posOffset>
          </wp:positionV>
          <wp:extent cx="552450" cy="552450"/>
          <wp:effectExtent l="0" t="0" r="0" b="0"/>
          <wp:wrapNone/>
          <wp:docPr id="11" name="Picture 11" descr="bumble bee logo (1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umble bee logo (11)"/>
                  <pic:cNvPicPr>
                    <a:picLocks noChangeAspect="1" noChangeArrowheads="1"/>
                  </pic:cNvPicPr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F34EA">
      <w:tab/>
    </w:r>
    <w:r w:rsidR="00405CF6">
      <w:tab/>
    </w:r>
    <w:r w:rsidR="00405CF6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6C941D" w14:textId="77777777" w:rsidR="00FF0CE2" w:rsidRDefault="00FF0CE2">
      <w:r>
        <w:separator/>
      </w:r>
    </w:p>
  </w:footnote>
  <w:footnote w:type="continuationSeparator" w:id="0">
    <w:p w14:paraId="70EDE8A5" w14:textId="77777777" w:rsidR="00FF0CE2" w:rsidRDefault="00FF0C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16645" w14:textId="2AAAB68F" w:rsidR="000D3BCF" w:rsidRDefault="00FA2854" w:rsidP="000D3BCF">
    <w:pPr>
      <w:pStyle w:val="Header"/>
      <w:tabs>
        <w:tab w:val="clear" w:pos="4153"/>
        <w:tab w:val="clear" w:pos="8306"/>
        <w:tab w:val="center" w:pos="4535"/>
      </w:tabs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66465AB9" wp14:editId="2A360A52">
              <wp:simplePos x="0" y="0"/>
              <wp:positionH relativeFrom="column">
                <wp:posOffset>1591310</wp:posOffset>
              </wp:positionH>
              <wp:positionV relativeFrom="paragraph">
                <wp:posOffset>7620</wp:posOffset>
              </wp:positionV>
              <wp:extent cx="2743200" cy="701040"/>
              <wp:effectExtent l="0" t="0" r="0" b="3810"/>
              <wp:wrapNone/>
              <wp:docPr id="1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43200" cy="701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CE6F91" w14:textId="32D5C410" w:rsidR="000D3BCF" w:rsidRPr="00FA2854" w:rsidRDefault="00FA2854" w:rsidP="00FA2854">
                          <w:pPr>
                            <w:jc w:val="center"/>
                            <w:rPr>
                              <w:rFonts w:ascii="Comic Sans MS" w:hAnsi="Comic Sans MS"/>
                              <w:b/>
                              <w:bCs/>
                              <w:szCs w:val="24"/>
                            </w:rPr>
                          </w:pPr>
                          <w:r w:rsidRPr="00FA2854">
                            <w:rPr>
                              <w:rFonts w:ascii="Comic Sans MS" w:hAnsi="Comic Sans MS" w:cs="Arial"/>
                              <w:b/>
                              <w:bCs/>
                              <w:i/>
                              <w:szCs w:val="24"/>
                            </w:rPr>
                            <w:t>Parent/Carer newsletter September 2026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465AB9" id="_x0000_t202" coordsize="21600,21600" o:spt="202" path="m,l,21600r21600,l21600,xe">
              <v:stroke joinstyle="miter"/>
              <v:path gradientshapeok="t" o:connecttype="rect"/>
            </v:shapetype>
            <v:shape id="Text Box 19" o:spid="_x0000_s1026" type="#_x0000_t202" style="position:absolute;margin-left:125.3pt;margin-top:.6pt;width:3in;height:55.2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" filled="f" stroked="f">
              <v:textbox>
                <w:txbxContent>
                  <w:p w14:paraId="08CE6F91" w14:textId="32D5C410" w:rsidR="000D3BCF" w:rsidRPr="00FA2854" w:rsidRDefault="00FA2854" w:rsidP="00FA2854">
                    <w:pPr>
                      <w:jc w:val="center"/>
                      <w:rPr>
                        <w:rFonts w:ascii="Comic Sans MS" w:hAnsi="Comic Sans MS"/>
                        <w:b/>
                        <w:bCs/>
                        <w:szCs w:val="24"/>
                      </w:rPr>
                    </w:pPr>
                    <w:r w:rsidRPr="00FA2854">
                      <w:rPr>
                        <w:rFonts w:ascii="Comic Sans MS" w:hAnsi="Comic Sans MS" w:cs="Arial"/>
                        <w:b/>
                        <w:bCs/>
                        <w:i/>
                        <w:szCs w:val="24"/>
                      </w:rPr>
                      <w:t>Parent/Carer newsletter September 2026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6856B61F" wp14:editId="39DA0095">
              <wp:simplePos x="0" y="0"/>
              <wp:positionH relativeFrom="column">
                <wp:posOffset>2924810</wp:posOffset>
              </wp:positionH>
              <wp:positionV relativeFrom="paragraph">
                <wp:posOffset>0</wp:posOffset>
              </wp:positionV>
              <wp:extent cx="3200400" cy="144780"/>
              <wp:effectExtent l="0" t="0" r="0" b="7620"/>
              <wp:wrapNone/>
              <wp:docPr id="2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0400" cy="1447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8130A9" w14:textId="49174BBB" w:rsidR="000D3BCF" w:rsidRPr="00FA2854" w:rsidRDefault="000D3BCF" w:rsidP="00FA2854">
                          <w:pPr>
                            <w:rPr>
                              <w:rFonts w:ascii="Lucida Calligraphy" w:hAnsi="Lucida Calligraphy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56B61F" id="Text Box 15" o:spid="_x0000_s1027" type="#_x0000_t202" style="position:absolute;margin-left:230.3pt;margin-top:0;width:252pt;height:11.4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" filled="f" stroked="f">
              <v:textbox>
                <w:txbxContent>
                  <w:p w14:paraId="138130A9" w14:textId="49174BBB" w:rsidR="000D3BCF" w:rsidRPr="00FA2854" w:rsidRDefault="000D3BCF" w:rsidP="00FA2854">
                    <w:pPr>
                      <w:rPr>
                        <w:rFonts w:ascii="Lucida Calligraphy" w:hAnsi="Lucida Calligraphy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65461C6F" wp14:editId="2497A1AD">
          <wp:simplePos x="0" y="0"/>
          <wp:positionH relativeFrom="column">
            <wp:posOffset>-389890</wp:posOffset>
          </wp:positionH>
          <wp:positionV relativeFrom="paragraph">
            <wp:posOffset>-114300</wp:posOffset>
          </wp:positionV>
          <wp:extent cx="701040" cy="708917"/>
          <wp:effectExtent l="0" t="0" r="3810" b="0"/>
          <wp:wrapNone/>
          <wp:docPr id="16" name="Picture 16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6973" cy="71491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D3BCF">
      <w:tab/>
    </w:r>
  </w:p>
  <w:p w14:paraId="5043CB0F" w14:textId="4ECD07A2" w:rsidR="004F72F5" w:rsidRPr="00FA2854" w:rsidRDefault="004F72F5" w:rsidP="00FA2854">
    <w:pPr>
      <w:pStyle w:val="Header"/>
      <w:tabs>
        <w:tab w:val="clear" w:pos="4153"/>
        <w:tab w:val="clear" w:pos="8306"/>
        <w:tab w:val="center" w:pos="4535"/>
      </w:tabs>
    </w:pPr>
  </w:p>
  <w:p w14:paraId="6CEEA20C" w14:textId="62BC9779" w:rsidR="004F72F5" w:rsidRPr="003F7C26" w:rsidRDefault="004F72F5" w:rsidP="00FA2854">
    <w:pPr>
      <w:pStyle w:val="Header"/>
      <w:tabs>
        <w:tab w:val="clear" w:pos="4153"/>
        <w:tab w:val="clear" w:pos="8306"/>
        <w:tab w:val="center" w:pos="4535"/>
      </w:tabs>
      <w:rPr>
        <w:rFonts w:ascii="Comic Sans MS" w:hAnsi="Comic Sans MS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E4909"/>
    <w:multiLevelType w:val="hybridMultilevel"/>
    <w:tmpl w:val="22D48FA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AE3CEE"/>
    <w:multiLevelType w:val="hybridMultilevel"/>
    <w:tmpl w:val="62FE3D86"/>
    <w:lvl w:ilvl="0" w:tplc="95BE345E">
      <w:start w:val="1"/>
      <w:numFmt w:val="decimal"/>
      <w:lvlText w:val="%1."/>
      <w:lvlJc w:val="left"/>
      <w:pPr>
        <w:ind w:left="5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CD6E2F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148E01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A0ED5C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6D6E9E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1A5E3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2D21FA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AC29E2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798672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FA71FCA"/>
    <w:multiLevelType w:val="hybridMultilevel"/>
    <w:tmpl w:val="A4EA33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332C9B"/>
    <w:multiLevelType w:val="hybridMultilevel"/>
    <w:tmpl w:val="EBE0A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FD4780"/>
    <w:multiLevelType w:val="hybridMultilevel"/>
    <w:tmpl w:val="71AC490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8C42A36"/>
    <w:multiLevelType w:val="hybridMultilevel"/>
    <w:tmpl w:val="863E9E70"/>
    <w:lvl w:ilvl="0" w:tplc="08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3E7EE3"/>
    <w:multiLevelType w:val="hybridMultilevel"/>
    <w:tmpl w:val="42F640F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426AFF"/>
    <w:multiLevelType w:val="hybridMultilevel"/>
    <w:tmpl w:val="1FBE1F5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277035B"/>
    <w:multiLevelType w:val="hybridMultilevel"/>
    <w:tmpl w:val="F514B42A"/>
    <w:lvl w:ilvl="0" w:tplc="08090001">
      <w:start w:val="1"/>
      <w:numFmt w:val="bullet"/>
      <w:lvlText w:val=""/>
      <w:lvlJc w:val="left"/>
      <w:pPr>
        <w:ind w:left="71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9" w15:restartNumberingAfterBreak="0">
    <w:nsid w:val="460732CC"/>
    <w:multiLevelType w:val="hybridMultilevel"/>
    <w:tmpl w:val="178A588A"/>
    <w:lvl w:ilvl="0" w:tplc="2FC03DAA">
      <w:start w:val="1"/>
      <w:numFmt w:val="lowerLetter"/>
      <w:lvlText w:val="(%1)"/>
      <w:lvlJc w:val="left"/>
      <w:pPr>
        <w:ind w:left="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29A9EA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162619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07EBE02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E9CDD9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8369EB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E9E0A7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16F9C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2CAF00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7775438"/>
    <w:multiLevelType w:val="hybridMultilevel"/>
    <w:tmpl w:val="A46EC3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64573B"/>
    <w:multiLevelType w:val="hybridMultilevel"/>
    <w:tmpl w:val="53D22486"/>
    <w:lvl w:ilvl="0" w:tplc="08090001">
      <w:start w:val="1"/>
      <w:numFmt w:val="bullet"/>
      <w:lvlText w:val=""/>
      <w:lvlJc w:val="left"/>
      <w:pPr>
        <w:ind w:left="71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12" w15:restartNumberingAfterBreak="0">
    <w:nsid w:val="602369CA"/>
    <w:multiLevelType w:val="hybridMultilevel"/>
    <w:tmpl w:val="5388FF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802D1A"/>
    <w:multiLevelType w:val="hybridMultilevel"/>
    <w:tmpl w:val="0504B6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3F5DD3"/>
    <w:multiLevelType w:val="hybridMultilevel"/>
    <w:tmpl w:val="67FCC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9"/>
  </w:num>
  <w:num w:numId="4">
    <w:abstractNumId w:val="1"/>
  </w:num>
  <w:num w:numId="5">
    <w:abstractNumId w:val="14"/>
  </w:num>
  <w:num w:numId="6">
    <w:abstractNumId w:val="8"/>
  </w:num>
  <w:num w:numId="7">
    <w:abstractNumId w:val="11"/>
  </w:num>
  <w:num w:numId="8">
    <w:abstractNumId w:val="10"/>
  </w:num>
  <w:num w:numId="9">
    <w:abstractNumId w:val="3"/>
  </w:num>
  <w:num w:numId="10">
    <w:abstractNumId w:val="12"/>
  </w:num>
  <w:num w:numId="11">
    <w:abstractNumId w:val="2"/>
  </w:num>
  <w:num w:numId="12">
    <w:abstractNumId w:val="0"/>
  </w:num>
  <w:num w:numId="13">
    <w:abstractNumId w:val="7"/>
  </w:num>
  <w:num w:numId="14">
    <w:abstractNumId w:val="4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6BB4"/>
    <w:rsid w:val="00007E6F"/>
    <w:rsid w:val="000208A9"/>
    <w:rsid w:val="00024D3B"/>
    <w:rsid w:val="0004627C"/>
    <w:rsid w:val="00050451"/>
    <w:rsid w:val="000735AD"/>
    <w:rsid w:val="00073993"/>
    <w:rsid w:val="00076031"/>
    <w:rsid w:val="000841C9"/>
    <w:rsid w:val="00085626"/>
    <w:rsid w:val="0009052D"/>
    <w:rsid w:val="00094778"/>
    <w:rsid w:val="000B5B0B"/>
    <w:rsid w:val="000D3BCF"/>
    <w:rsid w:val="000E27A1"/>
    <w:rsid w:val="000F53E4"/>
    <w:rsid w:val="00115430"/>
    <w:rsid w:val="00123A76"/>
    <w:rsid w:val="0012799E"/>
    <w:rsid w:val="00134387"/>
    <w:rsid w:val="001353C8"/>
    <w:rsid w:val="00145A31"/>
    <w:rsid w:val="00154569"/>
    <w:rsid w:val="00183A45"/>
    <w:rsid w:val="00186005"/>
    <w:rsid w:val="00187E76"/>
    <w:rsid w:val="001911BD"/>
    <w:rsid w:val="001A47FF"/>
    <w:rsid w:val="001B589F"/>
    <w:rsid w:val="001C58BE"/>
    <w:rsid w:val="001C6510"/>
    <w:rsid w:val="001D0B3C"/>
    <w:rsid w:val="001D325F"/>
    <w:rsid w:val="001D3D14"/>
    <w:rsid w:val="001E1056"/>
    <w:rsid w:val="002161C1"/>
    <w:rsid w:val="00225346"/>
    <w:rsid w:val="002305B3"/>
    <w:rsid w:val="002508C7"/>
    <w:rsid w:val="00265883"/>
    <w:rsid w:val="002726EF"/>
    <w:rsid w:val="002824B3"/>
    <w:rsid w:val="00294D7A"/>
    <w:rsid w:val="00295486"/>
    <w:rsid w:val="002A2960"/>
    <w:rsid w:val="002A389D"/>
    <w:rsid w:val="002D5DDE"/>
    <w:rsid w:val="002D6D56"/>
    <w:rsid w:val="002E51F6"/>
    <w:rsid w:val="0030123B"/>
    <w:rsid w:val="0030373D"/>
    <w:rsid w:val="0031485A"/>
    <w:rsid w:val="00320474"/>
    <w:rsid w:val="00326A02"/>
    <w:rsid w:val="00331928"/>
    <w:rsid w:val="00342E13"/>
    <w:rsid w:val="00354F56"/>
    <w:rsid w:val="00357BC4"/>
    <w:rsid w:val="00361F01"/>
    <w:rsid w:val="003625BC"/>
    <w:rsid w:val="00367921"/>
    <w:rsid w:val="0037294B"/>
    <w:rsid w:val="0037433C"/>
    <w:rsid w:val="003815FD"/>
    <w:rsid w:val="00382CCB"/>
    <w:rsid w:val="003A1501"/>
    <w:rsid w:val="003B17F8"/>
    <w:rsid w:val="003C4DB0"/>
    <w:rsid w:val="003C51D6"/>
    <w:rsid w:val="003D348F"/>
    <w:rsid w:val="003D7895"/>
    <w:rsid w:val="003F34EA"/>
    <w:rsid w:val="003F7C26"/>
    <w:rsid w:val="00405279"/>
    <w:rsid w:val="00405CF6"/>
    <w:rsid w:val="00405ECF"/>
    <w:rsid w:val="00411988"/>
    <w:rsid w:val="00426CFA"/>
    <w:rsid w:val="00437231"/>
    <w:rsid w:val="00451848"/>
    <w:rsid w:val="00455D2E"/>
    <w:rsid w:val="00465DA2"/>
    <w:rsid w:val="004868C5"/>
    <w:rsid w:val="004A29B2"/>
    <w:rsid w:val="004A315B"/>
    <w:rsid w:val="004B28EC"/>
    <w:rsid w:val="004C2540"/>
    <w:rsid w:val="004C741C"/>
    <w:rsid w:val="004D4AF7"/>
    <w:rsid w:val="004E196E"/>
    <w:rsid w:val="004F72F5"/>
    <w:rsid w:val="00502262"/>
    <w:rsid w:val="00527360"/>
    <w:rsid w:val="005425B0"/>
    <w:rsid w:val="00544C16"/>
    <w:rsid w:val="00565988"/>
    <w:rsid w:val="00565EF0"/>
    <w:rsid w:val="0057051F"/>
    <w:rsid w:val="00577A4B"/>
    <w:rsid w:val="0058091D"/>
    <w:rsid w:val="005973B7"/>
    <w:rsid w:val="00597918"/>
    <w:rsid w:val="005A2685"/>
    <w:rsid w:val="005A2F63"/>
    <w:rsid w:val="005B1A83"/>
    <w:rsid w:val="005D7AC7"/>
    <w:rsid w:val="005E3836"/>
    <w:rsid w:val="0060751D"/>
    <w:rsid w:val="0062045A"/>
    <w:rsid w:val="0062083B"/>
    <w:rsid w:val="006301DB"/>
    <w:rsid w:val="00632599"/>
    <w:rsid w:val="00634026"/>
    <w:rsid w:val="0064267D"/>
    <w:rsid w:val="00642886"/>
    <w:rsid w:val="006568A0"/>
    <w:rsid w:val="00660907"/>
    <w:rsid w:val="00661B52"/>
    <w:rsid w:val="006939E8"/>
    <w:rsid w:val="00695DB9"/>
    <w:rsid w:val="00696888"/>
    <w:rsid w:val="006B73FD"/>
    <w:rsid w:val="006C7B74"/>
    <w:rsid w:val="006D03E4"/>
    <w:rsid w:val="006D2B37"/>
    <w:rsid w:val="006E339D"/>
    <w:rsid w:val="006F7F4B"/>
    <w:rsid w:val="007037F5"/>
    <w:rsid w:val="007065D4"/>
    <w:rsid w:val="0071068B"/>
    <w:rsid w:val="0072239E"/>
    <w:rsid w:val="00724839"/>
    <w:rsid w:val="00726348"/>
    <w:rsid w:val="007325E5"/>
    <w:rsid w:val="00740E7D"/>
    <w:rsid w:val="00755938"/>
    <w:rsid w:val="007674B8"/>
    <w:rsid w:val="00772E03"/>
    <w:rsid w:val="00776EFC"/>
    <w:rsid w:val="00787BFC"/>
    <w:rsid w:val="007C1988"/>
    <w:rsid w:val="007D52D3"/>
    <w:rsid w:val="008065C9"/>
    <w:rsid w:val="00814CAC"/>
    <w:rsid w:val="00837D44"/>
    <w:rsid w:val="008518FD"/>
    <w:rsid w:val="00857D0A"/>
    <w:rsid w:val="00863658"/>
    <w:rsid w:val="008763A2"/>
    <w:rsid w:val="00885BF9"/>
    <w:rsid w:val="00886D33"/>
    <w:rsid w:val="00895C24"/>
    <w:rsid w:val="00896290"/>
    <w:rsid w:val="00897CF8"/>
    <w:rsid w:val="008A05F3"/>
    <w:rsid w:val="008A0B36"/>
    <w:rsid w:val="008B250D"/>
    <w:rsid w:val="008C0E05"/>
    <w:rsid w:val="008C2E74"/>
    <w:rsid w:val="008E4E40"/>
    <w:rsid w:val="008F2D7B"/>
    <w:rsid w:val="008F3733"/>
    <w:rsid w:val="0090730F"/>
    <w:rsid w:val="00915852"/>
    <w:rsid w:val="00917D1E"/>
    <w:rsid w:val="00931179"/>
    <w:rsid w:val="00961BAD"/>
    <w:rsid w:val="00971CB7"/>
    <w:rsid w:val="00986A68"/>
    <w:rsid w:val="009A032E"/>
    <w:rsid w:val="009B1A71"/>
    <w:rsid w:val="009E5E3C"/>
    <w:rsid w:val="00A0071B"/>
    <w:rsid w:val="00A15986"/>
    <w:rsid w:val="00A30AA1"/>
    <w:rsid w:val="00A347AD"/>
    <w:rsid w:val="00A4612D"/>
    <w:rsid w:val="00A560BF"/>
    <w:rsid w:val="00A56CA4"/>
    <w:rsid w:val="00A666AA"/>
    <w:rsid w:val="00A72F09"/>
    <w:rsid w:val="00A80B99"/>
    <w:rsid w:val="00A83F27"/>
    <w:rsid w:val="00A87C95"/>
    <w:rsid w:val="00A95B07"/>
    <w:rsid w:val="00AA4A10"/>
    <w:rsid w:val="00AB2838"/>
    <w:rsid w:val="00AE12A9"/>
    <w:rsid w:val="00AE397B"/>
    <w:rsid w:val="00AE5485"/>
    <w:rsid w:val="00B05767"/>
    <w:rsid w:val="00B404D6"/>
    <w:rsid w:val="00B50243"/>
    <w:rsid w:val="00B525F8"/>
    <w:rsid w:val="00B605B0"/>
    <w:rsid w:val="00B63E9A"/>
    <w:rsid w:val="00B66253"/>
    <w:rsid w:val="00B709D2"/>
    <w:rsid w:val="00B9176C"/>
    <w:rsid w:val="00B975DC"/>
    <w:rsid w:val="00BA017F"/>
    <w:rsid w:val="00BA6455"/>
    <w:rsid w:val="00BB02FE"/>
    <w:rsid w:val="00BB20E1"/>
    <w:rsid w:val="00C6418A"/>
    <w:rsid w:val="00C86F6A"/>
    <w:rsid w:val="00CA1CB1"/>
    <w:rsid w:val="00CA353D"/>
    <w:rsid w:val="00CC37B1"/>
    <w:rsid w:val="00CD14D1"/>
    <w:rsid w:val="00CD3E87"/>
    <w:rsid w:val="00CE48A4"/>
    <w:rsid w:val="00D2205C"/>
    <w:rsid w:val="00D25467"/>
    <w:rsid w:val="00D44F19"/>
    <w:rsid w:val="00D573F5"/>
    <w:rsid w:val="00D574EC"/>
    <w:rsid w:val="00D740F4"/>
    <w:rsid w:val="00D8795E"/>
    <w:rsid w:val="00DA0BC4"/>
    <w:rsid w:val="00DA1EFE"/>
    <w:rsid w:val="00DB2A49"/>
    <w:rsid w:val="00DB5C81"/>
    <w:rsid w:val="00DC0C2E"/>
    <w:rsid w:val="00DD6CD7"/>
    <w:rsid w:val="00DD7EC7"/>
    <w:rsid w:val="00DE520A"/>
    <w:rsid w:val="00E055E6"/>
    <w:rsid w:val="00E0562B"/>
    <w:rsid w:val="00E174A8"/>
    <w:rsid w:val="00E21C5E"/>
    <w:rsid w:val="00E250A2"/>
    <w:rsid w:val="00E2594E"/>
    <w:rsid w:val="00E3192F"/>
    <w:rsid w:val="00E4518A"/>
    <w:rsid w:val="00E524E6"/>
    <w:rsid w:val="00E755BD"/>
    <w:rsid w:val="00E868B4"/>
    <w:rsid w:val="00EB1188"/>
    <w:rsid w:val="00EB3F3D"/>
    <w:rsid w:val="00EC367C"/>
    <w:rsid w:val="00ED4170"/>
    <w:rsid w:val="00ED5DE9"/>
    <w:rsid w:val="00EF21A6"/>
    <w:rsid w:val="00F04B96"/>
    <w:rsid w:val="00F200BE"/>
    <w:rsid w:val="00F3015B"/>
    <w:rsid w:val="00F37082"/>
    <w:rsid w:val="00F51695"/>
    <w:rsid w:val="00F53C9E"/>
    <w:rsid w:val="00F552EA"/>
    <w:rsid w:val="00F728E6"/>
    <w:rsid w:val="00F86CAD"/>
    <w:rsid w:val="00FA2854"/>
    <w:rsid w:val="00FA6B9A"/>
    <w:rsid w:val="00FA71CD"/>
    <w:rsid w:val="00FC4444"/>
    <w:rsid w:val="00FD247A"/>
    <w:rsid w:val="00FF0CE2"/>
    <w:rsid w:val="00FF30E3"/>
    <w:rsid w:val="00FF3DA9"/>
    <w:rsid w:val="00FF6BB4"/>
    <w:rsid w:val="3F13D300"/>
    <w:rsid w:val="44FCE960"/>
    <w:rsid w:val="7856C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9DA03E4"/>
  <w15:docId w15:val="{19115DB8-4ACD-48EB-B396-94C79945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sz w:val="28"/>
    </w:rPr>
  </w:style>
  <w:style w:type="paragraph" w:styleId="Heading3">
    <w:name w:val="heading 3"/>
    <w:basedOn w:val="Normal"/>
    <w:next w:val="Normal"/>
    <w:qFormat/>
    <w:pPr>
      <w:keepNext/>
      <w:jc w:val="right"/>
      <w:outlineLvl w:val="2"/>
    </w:pPr>
    <w:rPr>
      <w:sz w:val="32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sz w:val="32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rFonts w:ascii="Comic Sans MS" w:hAnsi="Comic Sans MS"/>
      <w:i/>
      <w:u w:val="singl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Comic Sans MS" w:hAnsi="Comic Sans MS"/>
      <w:i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">
    <w:name w:val="Body Text"/>
    <w:basedOn w:val="Normal"/>
    <w:rPr>
      <w:snapToGrid w:val="0"/>
      <w:color w:val="000000"/>
    </w:rPr>
  </w:style>
  <w:style w:type="paragraph" w:styleId="BalloonText">
    <w:name w:val="Balloon Text"/>
    <w:basedOn w:val="Normal"/>
    <w:semiHidden/>
    <w:rsid w:val="003D348F"/>
    <w:rPr>
      <w:rFonts w:ascii="Tahoma" w:hAnsi="Tahoma" w:cs="Tahoma"/>
      <w:sz w:val="16"/>
      <w:szCs w:val="16"/>
    </w:rPr>
  </w:style>
  <w:style w:type="character" w:styleId="Hyperlink">
    <w:name w:val="Hyperlink"/>
    <w:rsid w:val="004F72F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E339D"/>
    <w:pPr>
      <w:ind w:left="720"/>
      <w:contextualSpacing/>
    </w:pPr>
    <w:rPr>
      <w:szCs w:val="24"/>
    </w:rPr>
  </w:style>
  <w:style w:type="paragraph" w:customStyle="1" w:styleId="xmsonormal">
    <w:name w:val="x_msonormal"/>
    <w:basedOn w:val="Normal"/>
    <w:rsid w:val="00C86F6A"/>
    <w:pPr>
      <w:spacing w:before="100" w:beforeAutospacing="1" w:after="100" w:afterAutospacing="1"/>
    </w:pPr>
    <w:rPr>
      <w:rFonts w:ascii="Times New Roman" w:hAnsi="Times New Roman"/>
      <w:szCs w:val="24"/>
      <w:lang w:eastAsia="en-GB"/>
    </w:rPr>
  </w:style>
  <w:style w:type="table" w:styleId="TableGrid">
    <w:name w:val="Table Grid"/>
    <w:basedOn w:val="TableNormal"/>
    <w:rsid w:val="00DD7E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61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68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2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1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jpeg"/><Relationship Id="rId1" Type="http://schemas.openxmlformats.org/officeDocument/2006/relationships/image" Target="media/image2.emf"/><Relationship Id="rId6" Type="http://schemas.openxmlformats.org/officeDocument/2006/relationships/image" Target="media/image7.png"/><Relationship Id="rId5" Type="http://schemas.openxmlformats.org/officeDocument/2006/relationships/image" Target="media/image6.jpeg"/><Relationship Id="rId10" Type="http://schemas.openxmlformats.org/officeDocument/2006/relationships/image" Target="media/image11.jpeg"/><Relationship Id="rId4" Type="http://schemas.openxmlformats.org/officeDocument/2006/relationships/image" Target="media/image5.png"/><Relationship Id="rId9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templates\LETTERHEAD%202013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19660ca-31a3-4ba9-ad9d-27c8c9ee715d">
      <Terms xmlns="http://schemas.microsoft.com/office/infopath/2007/PartnerControls"/>
    </lcf76f155ced4ddcb4097134ff3c332f>
    <TaxCatchAll xmlns="2e417ee9-790e-4318-8ca8-3dbdfb73bae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920DCB05DC864F8A109F232E581A0E" ma:contentTypeVersion="17" ma:contentTypeDescription="Create a new document." ma:contentTypeScope="" ma:versionID="ab5e0d3105bf98c262f7548b91254d71">
  <xsd:schema xmlns:xsd="http://www.w3.org/2001/XMLSchema" xmlns:xs="http://www.w3.org/2001/XMLSchema" xmlns:p="http://schemas.microsoft.com/office/2006/metadata/properties" xmlns:ns2="2e417ee9-790e-4318-8ca8-3dbdfb73bae3" xmlns:ns3="c19660ca-31a3-4ba9-ad9d-27c8c9ee715d" targetNamespace="http://schemas.microsoft.com/office/2006/metadata/properties" ma:root="true" ma:fieldsID="876b7debcaa57816bd551fb2fc43e112" ns2:_="" ns3:_="">
    <xsd:import namespace="2e417ee9-790e-4318-8ca8-3dbdfb73bae3"/>
    <xsd:import namespace="c19660ca-31a3-4ba9-ad9d-27c8c9ee715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417ee9-790e-4318-8ca8-3dbdfb73ba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127c0d03-0670-4245-ae87-a944010d9ca7}" ma:internalName="TaxCatchAll" ma:showField="CatchAllData" ma:web="2e417ee9-790e-4318-8ca8-3dbdfb73bae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9660ca-31a3-4ba9-ad9d-27c8c9ee71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84A4EA-42A7-4D4A-A4C9-B625DAA18289}">
  <ds:schemaRefs>
    <ds:schemaRef ds:uri="http://schemas.microsoft.com/office/2006/metadata/properties"/>
    <ds:schemaRef ds:uri="http://schemas.microsoft.com/office/infopath/2007/PartnerControls"/>
    <ds:schemaRef ds:uri="c19660ca-31a3-4ba9-ad9d-27c8c9ee715d"/>
    <ds:schemaRef ds:uri="2e417ee9-790e-4318-8ca8-3dbdfb73bae3"/>
  </ds:schemaRefs>
</ds:datastoreItem>
</file>

<file path=customXml/itemProps2.xml><?xml version="1.0" encoding="utf-8"?>
<ds:datastoreItem xmlns:ds="http://schemas.openxmlformats.org/officeDocument/2006/customXml" ds:itemID="{59ABE12C-D7FC-46D5-9D4E-A95E3EC9D68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1E6B8B6-E387-4230-BC19-5513A8875CB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62A6E20-DC7B-4F3F-A202-651632A37C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417ee9-790e-4318-8ca8-3dbdfb73bae3"/>
    <ds:schemaRef ds:uri="c19660ca-31a3-4ba9-ad9d-27c8c9ee71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 2013</Template>
  <TotalTime>8</TotalTime>
  <Pages>2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BLAENYMAES PRIMARY SCHOOL</vt:lpstr>
    </vt:vector>
  </TitlesOfParts>
  <Company>Valued</Company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BLAENYMAES PRIMARY SCHOOL</dc:title>
  <dc:creator>AMY SMITH</dc:creator>
  <cp:lastModifiedBy>K LECRASS (Blaenymaes Primary School)</cp:lastModifiedBy>
  <cp:revision>2</cp:revision>
  <cp:lastPrinted>2024-09-02T14:13:00Z</cp:lastPrinted>
  <dcterms:created xsi:type="dcterms:W3CDTF">2026-09-04T10:14:00Z</dcterms:created>
  <dcterms:modified xsi:type="dcterms:W3CDTF">2026-09-04T10:14:00Z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0x0101008B920DCB05DC864F8A109F232E581A0E</vt:lpwstr>
  </property>
  <property fmtid="{D5CDD505-2E9C-101B-9397-08002B2CF9AE}" pid="3" name="MediaServiceImageTags">
    <vt:lpwstr/>
  </property>
</Properties>
</file>